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539D5" w:rsidR="003C1CCF" w:rsidP="00A44D4A" w:rsidRDefault="003C1CCF" w14:paraId="37BE7D0E" w14:textId="77777777">
      <w:pPr>
        <w:rPr>
          <w:rFonts w:ascii="Clan Pro News" w:hAnsi="Clan Pro News" w:cs="Arial"/>
        </w:rPr>
      </w:pPr>
    </w:p>
    <w:p w:rsidR="00E51C09" w:rsidP="00E51C09" w:rsidRDefault="00E51C09" w14:paraId="385606A3" w14:textId="77777777">
      <w:pPr>
        <w:pStyle w:val="Overskrift1"/>
      </w:pPr>
      <w:bookmarkStart w:name="_Toc168921374" w:id="0"/>
      <w:r>
        <w:t>Virkes mal for redegjørelse på nettside</w:t>
      </w:r>
      <w:bookmarkEnd w:id="0"/>
    </w:p>
    <w:p w:rsidR="00E51C09" w:rsidP="00E51C09" w:rsidRDefault="00E51C09" w14:paraId="57496F22" w14:textId="77777777">
      <w:pPr>
        <w:rPr>
          <w:szCs w:val="19"/>
        </w:rPr>
      </w:pPr>
      <w:r w:rsidRPr="6FEF9B27">
        <w:rPr>
          <w:szCs w:val="19"/>
        </w:rPr>
        <w:t>Virksomhetene har plikt til å offentliggjøre en redegjørelse for foretatte aktsomhetsvurderinger</w:t>
      </w:r>
      <w:r>
        <w:rPr>
          <w:szCs w:val="19"/>
        </w:rPr>
        <w:t>. Å</w:t>
      </w:r>
      <w:r w:rsidRPr="6FEF9B27">
        <w:rPr>
          <w:szCs w:val="19"/>
        </w:rPr>
        <w:t>pe</w:t>
      </w:r>
      <w:r>
        <w:rPr>
          <w:szCs w:val="19"/>
        </w:rPr>
        <w:t>n</w:t>
      </w:r>
      <w:r w:rsidRPr="6FEF9B27">
        <w:rPr>
          <w:szCs w:val="19"/>
        </w:rPr>
        <w:t xml:space="preserve">hetsloven stiller minimumskrav til denne redegjørelsen. Her er en mal </w:t>
      </w:r>
      <w:r>
        <w:rPr>
          <w:szCs w:val="19"/>
        </w:rPr>
        <w:t>med utgangspunkt i</w:t>
      </w:r>
      <w:r w:rsidRPr="6FEF9B27">
        <w:rPr>
          <w:szCs w:val="19"/>
        </w:rPr>
        <w:t xml:space="preserve"> hvilke opplysninger virksomhetene er pliktig til å redegjøre for:</w:t>
      </w:r>
    </w:p>
    <w:p w:rsidR="00E51C09" w:rsidP="00E51C09" w:rsidRDefault="00E51C09" w14:paraId="373955FA" w14:textId="77777777">
      <w:pPr>
        <w:rPr>
          <w:szCs w:val="19"/>
        </w:rPr>
      </w:pPr>
    </w:p>
    <w:p w:rsidR="00E51C09" w:rsidP="00E51C09" w:rsidRDefault="00E51C09" w14:paraId="2DA41D81" w14:textId="77777777">
      <w:pPr>
        <w:rPr>
          <w:i/>
          <w:iCs/>
          <w:szCs w:val="19"/>
        </w:rPr>
      </w:pPr>
      <w:r w:rsidRPr="6FEF9B27">
        <w:rPr>
          <w:i/>
          <w:iCs/>
          <w:szCs w:val="19"/>
        </w:rPr>
        <w:t>Vår virksomhet og driftsområde er organisert på følgende måte:</w:t>
      </w:r>
    </w:p>
    <w:p w:rsidR="00E51C09" w:rsidP="00E51C09" w:rsidRDefault="00E51C09" w14:paraId="0C0CB4DC" w14:textId="77777777">
      <w:pPr>
        <w:rPr>
          <w:szCs w:val="19"/>
        </w:rPr>
      </w:pPr>
      <w:r w:rsidRPr="6FEF9B27">
        <w:rPr>
          <w:szCs w:val="19"/>
        </w:rPr>
        <w:t>[ta inn en beskrivelse av virksomhetens organisering og driftsområde</w:t>
      </w:r>
      <w:r>
        <w:rPr>
          <w:szCs w:val="19"/>
        </w:rPr>
        <w:t xml:space="preserve">, med særlig </w:t>
      </w:r>
      <w:proofErr w:type="gramStart"/>
      <w:r>
        <w:rPr>
          <w:szCs w:val="19"/>
        </w:rPr>
        <w:t>fokus</w:t>
      </w:r>
      <w:proofErr w:type="gramEnd"/>
      <w:r>
        <w:rPr>
          <w:szCs w:val="19"/>
        </w:rPr>
        <w:t xml:space="preserve"> på det som kan skape risiko</w:t>
      </w:r>
      <w:r w:rsidRPr="6FEF9B27">
        <w:rPr>
          <w:szCs w:val="19"/>
        </w:rPr>
        <w:t>]</w:t>
      </w:r>
    </w:p>
    <w:p w:rsidR="00E51C09" w:rsidP="00E51C09" w:rsidRDefault="00E51C09" w14:paraId="5E830AFA" w14:textId="77777777">
      <w:pPr>
        <w:rPr>
          <w:i/>
          <w:iCs/>
          <w:szCs w:val="19"/>
        </w:rPr>
      </w:pPr>
    </w:p>
    <w:p w:rsidR="00E51C09" w:rsidP="00E51C09" w:rsidRDefault="00E51C09" w14:paraId="6448F55B" w14:textId="77777777">
      <w:pPr>
        <w:rPr>
          <w:i/>
          <w:iCs/>
          <w:szCs w:val="19"/>
        </w:rPr>
      </w:pPr>
      <w:r w:rsidRPr="6FEF9B27">
        <w:rPr>
          <w:i/>
          <w:iCs/>
          <w:szCs w:val="19"/>
        </w:rPr>
        <w:t xml:space="preserve">Vi har etablert følgende retningslinjer og rutiner for å håndtere faktiske og </w:t>
      </w:r>
      <w:proofErr w:type="gramStart"/>
      <w:r w:rsidRPr="6FEF9B27">
        <w:rPr>
          <w:i/>
          <w:iCs/>
          <w:szCs w:val="19"/>
        </w:rPr>
        <w:t>potensielle</w:t>
      </w:r>
      <w:proofErr w:type="gramEnd"/>
      <w:r w:rsidRPr="6FEF9B27">
        <w:rPr>
          <w:i/>
          <w:iCs/>
          <w:szCs w:val="19"/>
        </w:rPr>
        <w:t xml:space="preserve"> negative konsekvenser for grunnleggende menneskerettigheter og anstendige arbeidsforhold:</w:t>
      </w:r>
    </w:p>
    <w:p w:rsidR="00E51C09" w:rsidP="00E51C09" w:rsidRDefault="00E51C09" w14:paraId="5DF98A69" w14:textId="77777777">
      <w:pPr>
        <w:rPr>
          <w:szCs w:val="19"/>
        </w:rPr>
      </w:pPr>
      <w:r w:rsidRPr="6FEF9B27">
        <w:rPr>
          <w:szCs w:val="19"/>
        </w:rPr>
        <w:t>[ta inn opplysninger om etablerte retningslinjer og rutiner</w:t>
      </w:r>
      <w:r>
        <w:rPr>
          <w:szCs w:val="19"/>
        </w:rPr>
        <w:t>, evt. metodikk</w:t>
      </w:r>
      <w:r w:rsidRPr="6FEF9B27">
        <w:rPr>
          <w:szCs w:val="19"/>
        </w:rPr>
        <w:t>]</w:t>
      </w:r>
    </w:p>
    <w:p w:rsidR="00E51C09" w:rsidP="00E51C09" w:rsidRDefault="00E51C09" w14:paraId="493FBCA1" w14:textId="77777777">
      <w:pPr>
        <w:rPr>
          <w:i/>
          <w:iCs/>
          <w:szCs w:val="19"/>
        </w:rPr>
      </w:pPr>
    </w:p>
    <w:p w:rsidR="00E51C09" w:rsidP="00E51C09" w:rsidRDefault="00E51C09" w14:paraId="2D344834" w14:textId="77777777">
      <w:pPr>
        <w:rPr>
          <w:i/>
          <w:iCs/>
          <w:szCs w:val="19"/>
        </w:rPr>
      </w:pPr>
      <w:r w:rsidRPr="6FEF9B27">
        <w:rPr>
          <w:i/>
          <w:iCs/>
          <w:szCs w:val="19"/>
        </w:rPr>
        <w:t>Gjennom våre aktsomhetsvurderinger har vi avdekket følgende faktiske negative konsekvenser:</w:t>
      </w:r>
    </w:p>
    <w:p w:rsidR="00E51C09" w:rsidP="00E51C09" w:rsidRDefault="00E51C09" w14:paraId="49C2B2F4" w14:textId="77777777">
      <w:pPr>
        <w:rPr>
          <w:szCs w:val="19"/>
        </w:rPr>
      </w:pPr>
      <w:r w:rsidRPr="6FEF9B27">
        <w:rPr>
          <w:szCs w:val="19"/>
        </w:rPr>
        <w:t>[ta inn opplysninger om negative konsekvenser som er avdekket]</w:t>
      </w:r>
    </w:p>
    <w:p w:rsidR="00E51C09" w:rsidP="00E51C09" w:rsidRDefault="00E51C09" w14:paraId="4D582018" w14:textId="77777777">
      <w:pPr>
        <w:rPr>
          <w:i/>
          <w:iCs/>
          <w:szCs w:val="19"/>
        </w:rPr>
      </w:pPr>
    </w:p>
    <w:p w:rsidR="00E51C09" w:rsidP="00E51C09" w:rsidRDefault="00E51C09" w14:paraId="48D4104F" w14:textId="77777777">
      <w:pPr>
        <w:rPr>
          <w:i/>
          <w:iCs/>
          <w:szCs w:val="19"/>
        </w:rPr>
      </w:pPr>
      <w:r w:rsidRPr="6FEF9B27">
        <w:rPr>
          <w:i/>
          <w:iCs/>
          <w:szCs w:val="19"/>
        </w:rPr>
        <w:t>I tillegg har vi avdekket følgende vesentlige risiko for negative konsekvenser:</w:t>
      </w:r>
    </w:p>
    <w:p w:rsidR="00E51C09" w:rsidP="00E51C09" w:rsidRDefault="00E51C09" w14:paraId="0A828D81" w14:textId="77777777">
      <w:pPr>
        <w:rPr>
          <w:szCs w:val="19"/>
        </w:rPr>
      </w:pPr>
      <w:r w:rsidRPr="6FEF9B27">
        <w:rPr>
          <w:szCs w:val="19"/>
        </w:rPr>
        <w:t xml:space="preserve"> [ta inn opplysninger om vesentlig risiko for negative konsekvenser som er avdekket]</w:t>
      </w:r>
    </w:p>
    <w:p w:rsidR="00E51C09" w:rsidP="00E51C09" w:rsidRDefault="00E51C09" w14:paraId="4D7B496E" w14:textId="77777777">
      <w:pPr>
        <w:rPr>
          <w:szCs w:val="19"/>
        </w:rPr>
      </w:pPr>
    </w:p>
    <w:p w:rsidR="00E51C09" w:rsidP="00E51C09" w:rsidRDefault="00E51C09" w14:paraId="0DBCEA50" w14:textId="77777777">
      <w:pPr>
        <w:rPr>
          <w:i/>
          <w:iCs/>
          <w:szCs w:val="19"/>
        </w:rPr>
      </w:pPr>
      <w:r w:rsidRPr="6FEF9B27">
        <w:rPr>
          <w:i/>
          <w:iCs/>
          <w:szCs w:val="19"/>
        </w:rPr>
        <w:t>For å stanse avdekkete negative konsekvenser har vi iverksatt følgende tiltak:</w:t>
      </w:r>
    </w:p>
    <w:p w:rsidR="00E51C09" w:rsidP="00E51C09" w:rsidRDefault="00E51C09" w14:paraId="2375C160" w14:textId="77777777">
      <w:pPr>
        <w:rPr>
          <w:szCs w:val="19"/>
        </w:rPr>
      </w:pPr>
      <w:r w:rsidRPr="6FEF9B27">
        <w:rPr>
          <w:szCs w:val="19"/>
        </w:rPr>
        <w:t>[ta inn opplysninger om tiltak som er iverksatt]</w:t>
      </w:r>
    </w:p>
    <w:p w:rsidR="00E51C09" w:rsidP="00E51C09" w:rsidRDefault="00E51C09" w14:paraId="77885032" w14:textId="77777777">
      <w:pPr>
        <w:rPr>
          <w:szCs w:val="19"/>
        </w:rPr>
      </w:pPr>
    </w:p>
    <w:p w:rsidR="00E51C09" w:rsidP="00E51C09" w:rsidRDefault="00E51C09" w14:paraId="43798394" w14:textId="77777777">
      <w:pPr>
        <w:rPr>
          <w:i/>
          <w:iCs/>
          <w:szCs w:val="19"/>
        </w:rPr>
      </w:pPr>
      <w:r w:rsidRPr="6FEF9B27">
        <w:rPr>
          <w:i/>
          <w:iCs/>
          <w:szCs w:val="19"/>
        </w:rPr>
        <w:t>For å begrense vesentlig risiko for negative konsekvenser har vi iverksatt følgende tiltak:</w:t>
      </w:r>
    </w:p>
    <w:p w:rsidR="00E51C09" w:rsidP="00E51C09" w:rsidRDefault="00E51C09" w14:paraId="27B99085" w14:textId="77777777">
      <w:pPr>
        <w:rPr>
          <w:szCs w:val="19"/>
        </w:rPr>
      </w:pPr>
      <w:r w:rsidRPr="6FEF9B27">
        <w:rPr>
          <w:szCs w:val="19"/>
        </w:rPr>
        <w:t>[ta inn opplysninger om tiltak som er iverksatt]</w:t>
      </w:r>
    </w:p>
    <w:p w:rsidR="00E51C09" w:rsidP="00E51C09" w:rsidRDefault="00E51C09" w14:paraId="14EA0A4C" w14:textId="77777777">
      <w:pPr>
        <w:rPr>
          <w:szCs w:val="19"/>
        </w:rPr>
      </w:pPr>
    </w:p>
    <w:p w:rsidR="00E51C09" w:rsidP="00E51C09" w:rsidRDefault="00E51C09" w14:paraId="7199C020" w14:textId="77777777">
      <w:pPr>
        <w:rPr>
          <w:i/>
          <w:iCs/>
          <w:szCs w:val="19"/>
        </w:rPr>
      </w:pPr>
      <w:r w:rsidRPr="6FEF9B27">
        <w:rPr>
          <w:i/>
          <w:iCs/>
          <w:szCs w:val="19"/>
        </w:rPr>
        <w:t>Iverksatte tiltak har gitt følgende resultat eller forventet resultat:</w:t>
      </w:r>
    </w:p>
    <w:p w:rsidR="00E51C09" w:rsidP="00E51C09" w:rsidRDefault="00E51C09" w14:paraId="326C8682" w14:textId="77777777">
      <w:pPr>
        <w:rPr>
          <w:szCs w:val="19"/>
        </w:rPr>
      </w:pPr>
      <w:r w:rsidRPr="6FEF9B27">
        <w:rPr>
          <w:szCs w:val="19"/>
        </w:rPr>
        <w:t>[ta inn opplysninger om resultat og/eller forventet resultat]</w:t>
      </w:r>
    </w:p>
    <w:p w:rsidRPr="00E51C09" w:rsidR="006C46BF" w:rsidP="00A44D4A" w:rsidRDefault="006C46BF" w14:paraId="21D06358" w14:textId="5643CC8A">
      <w:pPr>
        <w:rPr>
          <w:szCs w:val="19"/>
        </w:rPr>
      </w:pPr>
    </w:p>
    <w:sectPr w:rsidRPr="00E51C09" w:rsidR="006C46BF" w:rsidSect="00682094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orient="portrait" w:code="9"/>
      <w:pgMar w:top="1418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40DB7" w:rsidRDefault="00640DB7" w14:paraId="0DAEEDCD" w14:textId="77777777">
      <w:r>
        <w:separator/>
      </w:r>
    </w:p>
  </w:endnote>
  <w:endnote w:type="continuationSeparator" w:id="0">
    <w:p w:rsidR="00640DB7" w:rsidRDefault="00640DB7" w14:paraId="21F9522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lan Pro News">
    <w:altName w:val="Calibri"/>
    <w:panose1 w:val="02000603030000020004"/>
    <w:charset w:val="00"/>
    <w:family w:val="auto"/>
    <w:notTrueType/>
    <w:pitch w:val="variable"/>
    <w:sig w:usb0="A00000F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74646" w:rsidRDefault="00874646" w14:paraId="58A1F844" w14:textId="77777777">
    <w:pPr>
      <w:pStyle w:val="Bunntekst"/>
      <w:tabs>
        <w:tab w:val="left" w:pos="7860"/>
      </w:tabs>
    </w:pPr>
    <w:r>
      <w:tab/>
    </w:r>
    <w:r>
      <w:t xml:space="preserve">              </w:t>
    </w:r>
    <w:r w:rsidR="00C3036F">
      <w:rPr>
        <w:rStyle w:val="Sidetall"/>
      </w:rPr>
      <w:fldChar w:fldCharType="begin"/>
    </w:r>
    <w:r>
      <w:rPr>
        <w:rStyle w:val="Sidetall"/>
      </w:rPr>
      <w:instrText xml:space="preserve"> PAGE </w:instrText>
    </w:r>
    <w:r w:rsidR="00C3036F">
      <w:rPr>
        <w:rStyle w:val="Sidetall"/>
      </w:rPr>
      <w:fldChar w:fldCharType="separate"/>
    </w:r>
    <w:r w:rsidR="00A44D4A">
      <w:rPr>
        <w:rStyle w:val="Sidetall"/>
        <w:noProof/>
      </w:rPr>
      <w:t>2</w:t>
    </w:r>
    <w:r w:rsidR="00C3036F">
      <w:rPr>
        <w:rStyle w:val="Sidetall"/>
      </w:rPr>
      <w:fldChar w:fldCharType="end"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B619D" w:rsidR="00874646" w:rsidP="00B70B69" w:rsidRDefault="00000000" w14:paraId="7E6EC6C8" w14:textId="2086A776">
    <w:pPr>
      <w:pStyle w:val="Bunntekst"/>
      <w:rPr>
        <w:rFonts w:ascii="Trebuchet MS" w:hAnsi="Trebuchet MS"/>
        <w:lang w:val="en-US"/>
      </w:rPr>
    </w:pPr>
    <w:sdt>
      <w:sdtPr>
        <w:rPr>
          <w:rFonts w:ascii="Trebuchet MS" w:hAnsi="Trebuchet MS"/>
        </w:rPr>
        <w:tag w:val="DocumentNumber"/>
        <w:id w:val="10000"/>
        <w:placeholder>
          <w:docPart w:val="DefaultPlaceholder_22675703"/>
        </w:placeholder>
        <w:dataBinding w:prefixMappings="xmlns:gbs='http://www.software-innovation.no/growBusinessDocument'" w:xpath="/gbs:GrowBusinessDocument/gbs:DocumentNumber[@gbs:key='10000']" w:storeItemID="{69468150-F861-4EF5-A3B0-6E670D11438B}"/>
        <w:text/>
      </w:sdtPr>
      <w:sdtContent>
        <w:r w:rsidR="00C83C00">
          <w:rPr>
            <w:rFonts w:ascii="Trebuchet MS" w:hAnsi="Trebuchet MS"/>
          </w:rPr>
          <w:t>Mal fra Virke</w:t>
        </w:r>
      </w:sdtContent>
    </w:sdt>
    <w:r w:rsidRPr="006A7F22" w:rsidR="00874646">
      <w:rPr>
        <w:rStyle w:val="Sidetall"/>
        <w:rFonts w:ascii="Trebuchet MS" w:hAnsi="Trebuchet MS"/>
        <w:lang w:val="en-US"/>
      </w:rPr>
      <w:tab/>
    </w:r>
  </w:p>
  <w:p w:rsidRPr="000078F1" w:rsidR="00874646" w:rsidRDefault="00874646" w14:paraId="7ACCE4D5" w14:textId="77777777">
    <w:pPr>
      <w:pStyle w:val="Bunntekst"/>
      <w:rPr>
        <w:rFonts w:ascii="Trebuchet MS" w:hAnsi="Trebuchet MS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40DB7" w:rsidRDefault="00640DB7" w14:paraId="454F736D" w14:textId="77777777">
      <w:r>
        <w:separator/>
      </w:r>
    </w:p>
  </w:footnote>
  <w:footnote w:type="continuationSeparator" w:id="0">
    <w:p w:rsidR="00640DB7" w:rsidRDefault="00640DB7" w14:paraId="2933A14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74646" w:rsidRDefault="00874646" w14:paraId="1ADBCB5F" w14:textId="4DB6A6AD">
    <w:pPr>
      <w:pStyle w:val="Topptekst"/>
      <w:tabs>
        <w:tab w:val="left" w:pos="210"/>
      </w:tabs>
      <w:rPr>
        <w:rStyle w:val="Sidetall"/>
      </w:rPr>
    </w:pPr>
    <w:r>
      <w:rPr>
        <w:rStyle w:val="Sidetall"/>
      </w:rPr>
      <w:tab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MEDLEMSNR "MEDLEMSNR"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MEDLEMSNR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KONTAKT "KONTAKT"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KONTAKT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KONTAKTPERSON "KONTAKTPERSON"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KONTAKTPERSON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ADRESSE "ADRESSE"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ADRESSE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POSTNR "POSTNR"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POSTNR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POSTSTED "POSTSTED"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POSTSTED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SAKSBEHANDLER "SAKSBEHANDLER"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SAKSBEHANDLER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DOKNR "DOKNR"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DOKNR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DATO "DATO"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DATO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TITTEL "TITTEL"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TITTEL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OPPRETTET "OPPRETTET"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OPPRETTET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SAKSNR "SAKSNR"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SAKSNR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SAKSBESKR "SAKSBESKR"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SAKSBESKR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FAKSNR "FAKSNR"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FAKSNR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DEPARTMENT "DEPARTMENT"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DEPARTMENT</w:t>
    </w:r>
    <w:r w:rsidR="00C3036F">
      <w:rPr>
        <w:sz w:val="16"/>
      </w:rPr>
      <w:fldChar w:fldCharType="end"/>
    </w:r>
    <w:r w:rsidR="00C3036F">
      <w:rPr>
        <w:sz w:val="16"/>
      </w:rPr>
      <w:fldChar w:fldCharType="begin"/>
    </w:r>
    <w:r>
      <w:rPr>
        <w:sz w:val="16"/>
        <w:lang w:val="en-US"/>
      </w:rPr>
      <w:instrText xml:space="preserve"> SET FORFALL "FORFALL" </w:instrText>
    </w:r>
    <w:r w:rsidR="00C3036F">
      <w:rPr>
        <w:sz w:val="16"/>
      </w:rPr>
      <w:fldChar w:fldCharType="separate"/>
    </w:r>
    <w:r w:rsidR="00034E11">
      <w:rPr>
        <w:noProof/>
        <w:sz w:val="16"/>
        <w:lang w:val="en-US"/>
      </w:rPr>
      <w:t>FORFALL</w:t>
    </w:r>
    <w:r w:rsidR="00C3036F">
      <w:rPr>
        <w:sz w:val="16"/>
      </w:rPr>
      <w:fldChar w:fldCharType="end"/>
    </w:r>
  </w:p>
  <w:p w:rsidR="00874646" w:rsidRDefault="00874646" w14:paraId="7D15AF35" w14:textId="77777777">
    <w:pPr>
      <w:pStyle w:val="Topptekst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874646" w:rsidP="23D96E18" w:rsidRDefault="00CD35C7" w14:paraId="10B8E640" w14:textId="1CF53EEE">
    <w:pPr>
      <w:pStyle w:val="Topptekst"/>
      <w:tabs>
        <w:tab w:val="clear" w:pos="4536"/>
        <w:tab w:val="center" w:pos="9072"/>
        <w:tab w:val="right" w:pos="10065"/>
      </w:tabs>
      <w:ind w:right="-993" w:firstLine="0"/>
      <w:rPr>
        <w:noProof/>
        <w:sz w:val="16"/>
        <w:szCs w:val="16"/>
        <w:lang w:val="en-US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408059A" wp14:editId="63B1B5CD">
          <wp:simplePos x="0" y="0"/>
          <wp:positionH relativeFrom="column">
            <wp:posOffset>4244863</wp:posOffset>
          </wp:positionH>
          <wp:positionV relativeFrom="paragraph">
            <wp:posOffset>-43180</wp:posOffset>
          </wp:positionV>
          <wp:extent cx="1507178" cy="500952"/>
          <wp:effectExtent l="0" t="0" r="4445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rke_hovedlogo_positiv_RGB til 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178" cy="500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288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F7B29"/>
    <w:multiLevelType w:val="hybridMultilevel"/>
    <w:tmpl w:val="85E8828C"/>
    <w:lvl w:ilvl="0" w:tplc="04140001">
      <w:start w:val="4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C631BC"/>
    <w:multiLevelType w:val="hybridMultilevel"/>
    <w:tmpl w:val="0298FB4C"/>
    <w:lvl w:ilvl="0" w:tplc="53D0C514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657B16"/>
    <w:multiLevelType w:val="hybridMultilevel"/>
    <w:tmpl w:val="7E342E4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056B4C"/>
    <w:multiLevelType w:val="hybridMultilevel"/>
    <w:tmpl w:val="7E1C6DB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9E3296"/>
    <w:multiLevelType w:val="hybridMultilevel"/>
    <w:tmpl w:val="270427F0"/>
    <w:lvl w:ilvl="0" w:tplc="04140001">
      <w:start w:val="17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96654C5"/>
    <w:multiLevelType w:val="hybridMultilevel"/>
    <w:tmpl w:val="81D2C25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553336">
    <w:abstractNumId w:val="4"/>
  </w:num>
  <w:num w:numId="2" w16cid:durableId="146896879">
    <w:abstractNumId w:val="5"/>
  </w:num>
  <w:num w:numId="3" w16cid:durableId="686977911">
    <w:abstractNumId w:val="0"/>
  </w:num>
  <w:num w:numId="4" w16cid:durableId="1963420540">
    <w:abstractNumId w:val="2"/>
  </w:num>
  <w:num w:numId="5" w16cid:durableId="1379161420">
    <w:abstractNumId w:val="3"/>
  </w:num>
  <w:num w:numId="6" w16cid:durableId="51939027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20"/>
  <w:proofState w:spelling="clean" w:grammar="dirty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D5"/>
    <w:rsid w:val="000078F1"/>
    <w:rsid w:val="000220D1"/>
    <w:rsid w:val="00034E11"/>
    <w:rsid w:val="00056009"/>
    <w:rsid w:val="0006028D"/>
    <w:rsid w:val="00061EE9"/>
    <w:rsid w:val="000767ED"/>
    <w:rsid w:val="000B3572"/>
    <w:rsid w:val="000E764C"/>
    <w:rsid w:val="000F6B57"/>
    <w:rsid w:val="0011428D"/>
    <w:rsid w:val="0011618E"/>
    <w:rsid w:val="00182FE6"/>
    <w:rsid w:val="00193901"/>
    <w:rsid w:val="001B1B58"/>
    <w:rsid w:val="001C456B"/>
    <w:rsid w:val="001E482C"/>
    <w:rsid w:val="00222BB0"/>
    <w:rsid w:val="00246410"/>
    <w:rsid w:val="00247C69"/>
    <w:rsid w:val="00270CE0"/>
    <w:rsid w:val="00296A8F"/>
    <w:rsid w:val="002E4306"/>
    <w:rsid w:val="002F0D29"/>
    <w:rsid w:val="002F42D2"/>
    <w:rsid w:val="00301332"/>
    <w:rsid w:val="003513B0"/>
    <w:rsid w:val="0039692B"/>
    <w:rsid w:val="003B0B0B"/>
    <w:rsid w:val="003C1145"/>
    <w:rsid w:val="003C1CCF"/>
    <w:rsid w:val="003D337E"/>
    <w:rsid w:val="003E2B54"/>
    <w:rsid w:val="00443956"/>
    <w:rsid w:val="0044575D"/>
    <w:rsid w:val="00472513"/>
    <w:rsid w:val="004D51D2"/>
    <w:rsid w:val="005119C7"/>
    <w:rsid w:val="00571783"/>
    <w:rsid w:val="005B4A51"/>
    <w:rsid w:val="006119B0"/>
    <w:rsid w:val="006262E3"/>
    <w:rsid w:val="00640DB7"/>
    <w:rsid w:val="0064622D"/>
    <w:rsid w:val="006539D5"/>
    <w:rsid w:val="00674D5D"/>
    <w:rsid w:val="00682094"/>
    <w:rsid w:val="006A7F22"/>
    <w:rsid w:val="006B0065"/>
    <w:rsid w:val="006B619D"/>
    <w:rsid w:val="006C46BF"/>
    <w:rsid w:val="006F1AEE"/>
    <w:rsid w:val="006F3F57"/>
    <w:rsid w:val="00700E3E"/>
    <w:rsid w:val="00754AF2"/>
    <w:rsid w:val="007629D9"/>
    <w:rsid w:val="007739D5"/>
    <w:rsid w:val="00787ACF"/>
    <w:rsid w:val="00797A56"/>
    <w:rsid w:val="007A52CF"/>
    <w:rsid w:val="007E6DC7"/>
    <w:rsid w:val="007F4AFA"/>
    <w:rsid w:val="00804F94"/>
    <w:rsid w:val="00810845"/>
    <w:rsid w:val="008400D4"/>
    <w:rsid w:val="00842882"/>
    <w:rsid w:val="00843129"/>
    <w:rsid w:val="008455D6"/>
    <w:rsid w:val="00861C7D"/>
    <w:rsid w:val="00874646"/>
    <w:rsid w:val="008B3D3F"/>
    <w:rsid w:val="008D3962"/>
    <w:rsid w:val="008D72B7"/>
    <w:rsid w:val="009778B3"/>
    <w:rsid w:val="009800CA"/>
    <w:rsid w:val="0099079F"/>
    <w:rsid w:val="009B3EFE"/>
    <w:rsid w:val="009C704C"/>
    <w:rsid w:val="009D16B7"/>
    <w:rsid w:val="00A04A16"/>
    <w:rsid w:val="00A2240E"/>
    <w:rsid w:val="00A44D4A"/>
    <w:rsid w:val="00A60876"/>
    <w:rsid w:val="00AB199F"/>
    <w:rsid w:val="00B00A4C"/>
    <w:rsid w:val="00B0143B"/>
    <w:rsid w:val="00B33A71"/>
    <w:rsid w:val="00B46D0F"/>
    <w:rsid w:val="00B52D03"/>
    <w:rsid w:val="00B70B69"/>
    <w:rsid w:val="00B958D0"/>
    <w:rsid w:val="00B97743"/>
    <w:rsid w:val="00BB24C1"/>
    <w:rsid w:val="00BE3BDF"/>
    <w:rsid w:val="00C040AD"/>
    <w:rsid w:val="00C11C36"/>
    <w:rsid w:val="00C3036F"/>
    <w:rsid w:val="00C75979"/>
    <w:rsid w:val="00C83C00"/>
    <w:rsid w:val="00C87C13"/>
    <w:rsid w:val="00CA21DB"/>
    <w:rsid w:val="00CA267F"/>
    <w:rsid w:val="00CD35C7"/>
    <w:rsid w:val="00D35BEA"/>
    <w:rsid w:val="00D42F5E"/>
    <w:rsid w:val="00DB7917"/>
    <w:rsid w:val="00DC2741"/>
    <w:rsid w:val="00DF644A"/>
    <w:rsid w:val="00E13ED7"/>
    <w:rsid w:val="00E17972"/>
    <w:rsid w:val="00E17FB9"/>
    <w:rsid w:val="00E26A08"/>
    <w:rsid w:val="00E51C09"/>
    <w:rsid w:val="00E65996"/>
    <w:rsid w:val="00EC1692"/>
    <w:rsid w:val="00EC5DC7"/>
    <w:rsid w:val="00F36AD5"/>
    <w:rsid w:val="00F547CD"/>
    <w:rsid w:val="00F601D9"/>
    <w:rsid w:val="00F84A9F"/>
    <w:rsid w:val="00F90D7D"/>
    <w:rsid w:val="23D9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B1BADC"/>
  <w15:docId w15:val="{35CF473A-60F4-4987-9AC0-825F7E8B5E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040AD"/>
    <w:rPr>
      <w:rFonts w:ascii="Arial" w:hAnsi="Arial"/>
      <w:sz w:val="19"/>
    </w:rPr>
  </w:style>
  <w:style w:type="paragraph" w:styleId="Overskrift1">
    <w:name w:val="heading 1"/>
    <w:basedOn w:val="Normal"/>
    <w:next w:val="Normal"/>
    <w:qFormat/>
    <w:rsid w:val="00682094"/>
    <w:pPr>
      <w:keepNext/>
      <w:spacing w:after="240"/>
      <w:outlineLvl w:val="0"/>
    </w:pPr>
    <w:rPr>
      <w:b/>
      <w:caps/>
      <w:kern w:val="28"/>
    </w:rPr>
  </w:style>
  <w:style w:type="paragraph" w:styleId="Overskrift2">
    <w:name w:val="heading 2"/>
    <w:basedOn w:val="Normal"/>
    <w:next w:val="Normal"/>
    <w:link w:val="Overskrift2Tegn"/>
    <w:qFormat/>
    <w:rsid w:val="00F601D9"/>
    <w:pPr>
      <w:keepNext/>
      <w:keepLines/>
      <w:spacing w:before="200" w:after="120" w:line="280" w:lineRule="exact"/>
      <w:outlineLvl w:val="1"/>
    </w:pPr>
    <w:rPr>
      <w:rFonts w:ascii="Trebuchet MS" w:hAnsi="Trebuchet MS" w:eastAsiaTheme="majorEastAsia" w:cstheme="majorBidi"/>
      <w:b/>
      <w:bCs/>
      <w:sz w:val="20"/>
      <w:szCs w:val="26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682094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682094"/>
    <w:pPr>
      <w:tabs>
        <w:tab w:val="center" w:pos="4536"/>
        <w:tab w:val="right" w:pos="9072"/>
      </w:tabs>
    </w:pPr>
    <w:rPr>
      <w:sz w:val="16"/>
    </w:rPr>
  </w:style>
  <w:style w:type="character" w:styleId="Sidetall">
    <w:name w:val="page number"/>
    <w:basedOn w:val="Standardskriftforavsnitt"/>
    <w:rsid w:val="00682094"/>
  </w:style>
  <w:style w:type="paragraph" w:styleId="Stil1" w:customStyle="1">
    <w:name w:val="Stil1"/>
    <w:basedOn w:val="Bunntekst"/>
    <w:rsid w:val="00682094"/>
    <w:rPr>
      <w:noProof/>
    </w:rPr>
  </w:style>
  <w:style w:type="character" w:styleId="Plassholdertekst">
    <w:name w:val="Placeholder Text"/>
    <w:basedOn w:val="Standardskriftforavsnitt"/>
    <w:uiPriority w:val="99"/>
    <w:semiHidden/>
    <w:rsid w:val="00B958D0"/>
    <w:rPr>
      <w:color w:val="808080"/>
    </w:rPr>
  </w:style>
  <w:style w:type="paragraph" w:styleId="Bobletekst">
    <w:name w:val="Balloon Text"/>
    <w:basedOn w:val="Normal"/>
    <w:link w:val="BobletekstTegn"/>
    <w:rsid w:val="00B958D0"/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rsid w:val="00B958D0"/>
    <w:rPr>
      <w:rFonts w:ascii="Tahoma" w:hAnsi="Tahoma" w:cs="Tahoma"/>
      <w:sz w:val="16"/>
      <w:szCs w:val="16"/>
    </w:rPr>
  </w:style>
  <w:style w:type="character" w:styleId="TopptekstTegn" w:customStyle="1">
    <w:name w:val="Topptekst Tegn"/>
    <w:basedOn w:val="Standardskriftforavsnitt"/>
    <w:link w:val="Topptekst"/>
    <w:uiPriority w:val="99"/>
    <w:rsid w:val="00842882"/>
    <w:rPr>
      <w:sz w:val="24"/>
    </w:rPr>
  </w:style>
  <w:style w:type="paragraph" w:styleId="Tittel">
    <w:name w:val="Title"/>
    <w:basedOn w:val="Normal"/>
    <w:next w:val="Normal"/>
    <w:link w:val="TittelTegn"/>
    <w:qFormat/>
    <w:rsid w:val="00F601D9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rsid w:val="00F601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verskrift2Tegn" w:customStyle="1">
    <w:name w:val="Overskrift 2 Tegn"/>
    <w:basedOn w:val="Standardskriftforavsnitt"/>
    <w:link w:val="Overskrift2"/>
    <w:rsid w:val="00F601D9"/>
    <w:rPr>
      <w:rFonts w:ascii="Trebuchet MS" w:hAnsi="Trebuchet MS" w:eastAsiaTheme="majorEastAsia" w:cstheme="majorBidi"/>
      <w:b/>
      <w:bCs/>
      <w:szCs w:val="26"/>
    </w:rPr>
  </w:style>
  <w:style w:type="character" w:styleId="Stil2" w:customStyle="1">
    <w:name w:val="Stil2"/>
    <w:basedOn w:val="Standardskriftforavsnitt"/>
    <w:uiPriority w:val="1"/>
    <w:rsid w:val="00F601D9"/>
    <w:rPr>
      <w:rFonts w:ascii="Trebuchet MS" w:hAnsi="Trebuchet MS"/>
      <w:b/>
      <w:i/>
      <w:sz w:val="19"/>
    </w:rPr>
  </w:style>
  <w:style w:type="paragraph" w:styleId="Listeavsnitt">
    <w:name w:val="List Paragraph"/>
    <w:basedOn w:val="Normal"/>
    <w:uiPriority w:val="34"/>
    <w:qFormat/>
    <w:rsid w:val="00B46D0F"/>
    <w:pPr>
      <w:ind w:left="720"/>
      <w:contextualSpacing/>
    </w:pPr>
  </w:style>
  <w:style w:type="table" w:styleId="Tabellrutenett">
    <w:name w:val="Table Grid"/>
    <w:basedOn w:val="Vanligtabell"/>
    <w:rsid w:val="00B46D0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utenettabell4uthevingsfarge4">
    <w:name w:val="Grid Table 4 Accent 4"/>
    <w:basedOn w:val="Vanligtabell"/>
    <w:uiPriority w:val="49"/>
    <w:rsid w:val="00C040AD"/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2">
    <w:name w:val="Grid Table 4 Accent 2"/>
    <w:basedOn w:val="Vanligtabell"/>
    <w:uiPriority w:val="49"/>
    <w:rsid w:val="00C040AD"/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Merknadsreferanse">
    <w:name w:val="annotation reference"/>
    <w:basedOn w:val="Standardskriftforavsnitt"/>
    <w:semiHidden/>
    <w:unhideWhenUsed/>
    <w:rsid w:val="0099079F"/>
    <w:rPr>
      <w:sz w:val="16"/>
      <w:szCs w:val="16"/>
    </w:rPr>
  </w:style>
  <w:style w:type="paragraph" w:styleId="Merknadstekst">
    <w:name w:val="annotation text"/>
    <w:basedOn w:val="Normal"/>
    <w:link w:val="MerknadstekstTegn"/>
    <w:semiHidden/>
    <w:unhideWhenUsed/>
    <w:rsid w:val="0099079F"/>
    <w:rPr>
      <w:sz w:val="20"/>
    </w:rPr>
  </w:style>
  <w:style w:type="character" w:styleId="MerknadstekstTegn" w:customStyle="1">
    <w:name w:val="Merknadstekst Tegn"/>
    <w:basedOn w:val="Standardskriftforavsnitt"/>
    <w:link w:val="Merknadstekst"/>
    <w:semiHidden/>
    <w:rsid w:val="0099079F"/>
    <w:rPr>
      <w:rFonts w:ascii="Arial" w:hAnsi="Arial"/>
    </w:rPr>
  </w:style>
  <w:style w:type="paragraph" w:styleId="Kommentaremne">
    <w:name w:val="annotation subject"/>
    <w:basedOn w:val="Merknadstekst"/>
    <w:next w:val="Merknadstekst"/>
    <w:link w:val="KommentaremneTegn"/>
    <w:semiHidden/>
    <w:unhideWhenUsed/>
    <w:rsid w:val="0099079F"/>
    <w:rPr>
      <w:b/>
      <w:bCs/>
    </w:rPr>
  </w:style>
  <w:style w:type="character" w:styleId="KommentaremneTegn" w:customStyle="1">
    <w:name w:val="Kommentaremne Tegn"/>
    <w:basedOn w:val="MerknadstekstTegn"/>
    <w:link w:val="Kommentaremne"/>
    <w:semiHidden/>
    <w:rsid w:val="0099079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4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glossaryDocument" Target="glossary/document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rb-sxd7e-006\docprod\templates\Virke_Nota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F5499-0312-4C23-85D9-477A88462904}"/>
      </w:docPartPr>
      <w:docPartBody>
        <w:p xmlns:wp14="http://schemas.microsoft.com/office/word/2010/wordml" w:rsidR="005E0613" w:rsidRDefault="009800CA" w14:paraId="720703D0" wp14:textId="77777777">
          <w:r w:rsidRPr="00B64D5B">
            <w:rPr>
              <w:rStyle w:val="Plassholderteks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lan Pro News">
    <w:altName w:val="Calibri"/>
    <w:panose1 w:val="02000603030000020004"/>
    <w:charset w:val="00"/>
    <w:family w:val="auto"/>
    <w:notTrueType/>
    <w:pitch w:val="variable"/>
    <w:sig w:usb0="A00000F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AB3"/>
    <w:rsid w:val="00015B2B"/>
    <w:rsid w:val="00113685"/>
    <w:rsid w:val="001C131B"/>
    <w:rsid w:val="002C2451"/>
    <w:rsid w:val="002D6B7D"/>
    <w:rsid w:val="00385BFB"/>
    <w:rsid w:val="0043207D"/>
    <w:rsid w:val="0045081F"/>
    <w:rsid w:val="004D03E3"/>
    <w:rsid w:val="005E0613"/>
    <w:rsid w:val="006F03BC"/>
    <w:rsid w:val="00775ED6"/>
    <w:rsid w:val="00784819"/>
    <w:rsid w:val="007853B8"/>
    <w:rsid w:val="007942F8"/>
    <w:rsid w:val="00797A56"/>
    <w:rsid w:val="00805BD7"/>
    <w:rsid w:val="008A6432"/>
    <w:rsid w:val="008B3D3F"/>
    <w:rsid w:val="009800CA"/>
    <w:rsid w:val="00993AE6"/>
    <w:rsid w:val="00994D56"/>
    <w:rsid w:val="009D7FD0"/>
    <w:rsid w:val="00AC1E63"/>
    <w:rsid w:val="00BE4D64"/>
    <w:rsid w:val="00D1272F"/>
    <w:rsid w:val="00DE2102"/>
    <w:rsid w:val="00E64EA7"/>
    <w:rsid w:val="00F0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43207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bs:GrowBusinessDocument xmlns:gbs="http://www.software-innovation.no/growBusinessDocument" gbs:officeVersion="2007" gbs:sourceId="926387" gbs:entity="Document" gbs:templateDesignerVersion="3.1 F">
  <gbs:DocumentNumber gbs:loadFromGrowBusiness="OnProduce" gbs:saveInGrowBusiness="False" gbs:connected="true" gbs:recno="" gbs:entity="" gbs:datatype="string" gbs:key="10000">Mal fra Virke</gbs:DocumentNumber>
  <gbs:OurRef.SearchName gbs:loadFromGrowBusiness="OnProduce" gbs:saveInGrowBusiness="False" gbs:connected="true" gbs:recno="" gbs:entity="" gbs:datatype="string" gbs:key="10001">Martin Ulvestad Østerdal</gbs:OurRef.SearchName>
  <gbs:CreatedDate gbs:loadFromGrowBusiness="OnProduce" gbs:saveInGrowBusiness="False" gbs:connected="true" gbs:recno="" gbs:entity="" gbs:datatype="date" gbs:key="10002">2018-12-17T11:51:32</gbs:CreatedDate>
  <gbs:Title gbs:loadFromGrowBusiness="OnProduce" gbs:saveInGrowBusiness="False" gbs:connected="true" gbs:recno="" gbs:entity="" gbs:datatype="string" gbs:key="10003">Mål for og organisering av Virkekonferansen 2019</gbs:Title>
</gbs:GrowBusinessDocument>
</file>

<file path=customXml/itemProps1.xml><?xml version="1.0" encoding="utf-8"?>
<ds:datastoreItem xmlns:ds="http://schemas.openxmlformats.org/officeDocument/2006/customXml" ds:itemID="{2A5A9FEF-B3F2-4545-9511-3A011AD2E5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468150-F861-4EF5-A3B0-6E670D11438B}">
  <ds:schemaRefs>
    <ds:schemaRef ds:uri="http://www.software-innovation.no/growBusinessDocument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rb-sxd7e-006\docprod\templates\Virke_Notat.dotx</ap:Template>
  <ap:Application>Microsoft Word for the web</ap:Application>
  <ap:DocSecurity>0</ap:DocSecurity>
  <ap:ScaleCrop>false</ap:ScaleCrop>
  <ap:Company>HSH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Martin Ulvestad Østerdal</dc:creator>
  <lastModifiedBy>Hilde Rudi Olsen</lastModifiedBy>
  <revision>4</revision>
  <lastPrinted>2020-02-12T06:55:00.0000000Z</lastPrinted>
  <dcterms:created xsi:type="dcterms:W3CDTF">2024-09-26T07:41:00.0000000Z</dcterms:created>
  <dcterms:modified xsi:type="dcterms:W3CDTF">2024-09-26T07:53:35.4620427Z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FilePath">
    <vt:lpwstr>\\RB-SXD7E-006\docprod\templates\Virke_Notat.dotx</vt:lpwstr>
  </property>
  <property fmtid="{D5CDD505-2E9C-101B-9397-08002B2CF9AE}" pid="3" name="filePathOneNote">
    <vt:lpwstr>\\RB-SXD7E-006\360users\onenote\i04\rb188\</vt:lpwstr>
  </property>
  <property fmtid="{D5CDD505-2E9C-101B-9397-08002B2CF9AE}" pid="4" name="comment">
    <vt:lpwstr>Målbilde og organisering av Virkekonferansen 2019</vt:lpwstr>
  </property>
  <property fmtid="{D5CDD505-2E9C-101B-9397-08002B2CF9AE}" pid="5" name="sipTrackRevision">
    <vt:lpwstr>false</vt:lpwstr>
  </property>
  <property fmtid="{D5CDD505-2E9C-101B-9397-08002B2CF9AE}" pid="6" name="docId">
    <vt:lpwstr>926387</vt:lpwstr>
  </property>
  <property fmtid="{D5CDD505-2E9C-101B-9397-08002B2CF9AE}" pid="7" name="fileVersionId">
    <vt:lpwstr>
    </vt:lpwstr>
  </property>
  <property fmtid="{D5CDD505-2E9C-101B-9397-08002B2CF9AE}" pid="8" name="sourceId">
    <vt:lpwstr>
    </vt:lpwstr>
  </property>
  <property fmtid="{D5CDD505-2E9C-101B-9397-08002B2CF9AE}" pid="9" name="templateId">
    <vt:lpwstr>200010</vt:lpwstr>
  </property>
  <property fmtid="{D5CDD505-2E9C-101B-9397-08002B2CF9AE}" pid="10" name="module">
    <vt:lpwstr>
    </vt:lpwstr>
  </property>
  <property fmtid="{D5CDD505-2E9C-101B-9397-08002B2CF9AE}" pid="11" name="customParams">
    <vt:lpwstr>
    </vt:lpwstr>
  </property>
  <property fmtid="{D5CDD505-2E9C-101B-9397-08002B2CF9AE}" pid="12" name="external">
    <vt:lpwstr>0</vt:lpwstr>
  </property>
  <property fmtid="{D5CDD505-2E9C-101B-9397-08002B2CF9AE}" pid="13" name="ExternalControlledCheckOut">
    <vt:lpwstr>
    </vt:lpwstr>
  </property>
  <property fmtid="{D5CDD505-2E9C-101B-9397-08002B2CF9AE}" pid="14" name="createdBy">
    <vt:lpwstr>Martin Ulvestad Østerdal</vt:lpwstr>
  </property>
  <property fmtid="{D5CDD505-2E9C-101B-9397-08002B2CF9AE}" pid="15" name="modifiedBy">
    <vt:lpwstr>Martin Ulvestad Østerdal</vt:lpwstr>
  </property>
  <property fmtid="{D5CDD505-2E9C-101B-9397-08002B2CF9AE}" pid="16" name="action">
    <vt:lpwstr>edit</vt:lpwstr>
  </property>
  <property fmtid="{D5CDD505-2E9C-101B-9397-08002B2CF9AE}" pid="17" name="serverName">
    <vt:lpwstr>360virke</vt:lpwstr>
  </property>
  <property fmtid="{D5CDD505-2E9C-101B-9397-08002B2CF9AE}" pid="18" name="externalUser">
    <vt:lpwstr>
    </vt:lpwstr>
  </property>
  <property fmtid="{D5CDD505-2E9C-101B-9397-08002B2CF9AE}" pid="19" name="currentVerId">
    <vt:lpwstr>825561</vt:lpwstr>
  </property>
  <property fmtid="{D5CDD505-2E9C-101B-9397-08002B2CF9AE}" pid="20" name="Operation">
    <vt:lpwstr>CheckoutFile</vt:lpwstr>
  </property>
  <property fmtid="{D5CDD505-2E9C-101B-9397-08002B2CF9AE}" pid="21" name="BackOfficeType">
    <vt:lpwstr>growBusiness Solutions</vt:lpwstr>
  </property>
  <property fmtid="{D5CDD505-2E9C-101B-9397-08002B2CF9AE}" pid="22" name="Server">
    <vt:lpwstr>360virke</vt:lpwstr>
  </property>
  <property fmtid="{D5CDD505-2E9C-101B-9397-08002B2CF9AE}" pid="23" name="Protocol">
    <vt:lpwstr>off</vt:lpwstr>
  </property>
  <property fmtid="{D5CDD505-2E9C-101B-9397-08002B2CF9AE}" pid="24" name="Site">
    <vt:lpwstr>/locator.aspx</vt:lpwstr>
  </property>
  <property fmtid="{D5CDD505-2E9C-101B-9397-08002B2CF9AE}" pid="25" name="FileID">
    <vt:lpwstr>1095188</vt:lpwstr>
  </property>
  <property fmtid="{D5CDD505-2E9C-101B-9397-08002B2CF9AE}" pid="26" name="VerID">
    <vt:lpwstr>0</vt:lpwstr>
  </property>
  <property fmtid="{D5CDD505-2E9C-101B-9397-08002B2CF9AE}" pid="27" name="FilePath">
    <vt:lpwstr>\\RB-SXD7E-006\360users\work\i04\rb188</vt:lpwstr>
  </property>
  <property fmtid="{D5CDD505-2E9C-101B-9397-08002B2CF9AE}" pid="28" name="FileName">
    <vt:lpwstr>18-35230 Målbilde og organisering av Virkekonferansen 2019 1095188_825561_0.DOCX</vt:lpwstr>
  </property>
  <property fmtid="{D5CDD505-2E9C-101B-9397-08002B2CF9AE}" pid="29" name="FullFileName">
    <vt:lpwstr>\\RB-SXD7E-006\360users\work\i04\rb188\18-35230 Målbilde og organisering av Virkekonferansen 2019 1095188_825561_0.DOCX</vt:lpwstr>
  </property>
</Properties>
</file>