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26128" w14:textId="77777777" w:rsidR="004E3C00" w:rsidRDefault="004E3C00" w:rsidP="00E62F3C">
      <w:pPr>
        <w:rPr>
          <w:b/>
          <w:caps/>
          <w:kern w:val="28"/>
        </w:rPr>
      </w:pPr>
    </w:p>
    <w:p w14:paraId="6FFFCA6A" w14:textId="77777777" w:rsidR="004E3C00" w:rsidRDefault="004E3C00" w:rsidP="00E62F3C">
      <w:pPr>
        <w:rPr>
          <w:b/>
          <w:caps/>
          <w:kern w:val="28"/>
        </w:rPr>
      </w:pPr>
    </w:p>
    <w:p w14:paraId="3AE7DA59" w14:textId="77777777" w:rsidR="004E3C00" w:rsidRDefault="004E3C00" w:rsidP="00E62F3C">
      <w:pPr>
        <w:rPr>
          <w:b/>
          <w:caps/>
          <w:kern w:val="28"/>
        </w:rPr>
      </w:pPr>
    </w:p>
    <w:p w14:paraId="69DB1655" w14:textId="77777777" w:rsidR="004E3C00" w:rsidRDefault="004E3C00" w:rsidP="00E62F3C">
      <w:pPr>
        <w:rPr>
          <w:b/>
          <w:caps/>
          <w:kern w:val="28"/>
        </w:rPr>
      </w:pPr>
    </w:p>
    <w:p w14:paraId="0B4CAB38" w14:textId="77777777" w:rsidR="004E3C00" w:rsidRDefault="004E3C00" w:rsidP="00E62F3C">
      <w:pPr>
        <w:rPr>
          <w:b/>
          <w:caps/>
          <w:kern w:val="28"/>
        </w:rPr>
      </w:pPr>
    </w:p>
    <w:p w14:paraId="2218634F" w14:textId="77777777" w:rsidR="004E3C00" w:rsidRDefault="004E3C00" w:rsidP="00E62F3C">
      <w:pPr>
        <w:rPr>
          <w:b/>
          <w:caps/>
          <w:kern w:val="28"/>
        </w:rPr>
      </w:pPr>
    </w:p>
    <w:p w14:paraId="566156E7" w14:textId="17513985" w:rsidR="00E62F3C" w:rsidRPr="006A4B1B" w:rsidRDefault="00E62F3C" w:rsidP="00E62F3C">
      <w:pPr>
        <w:rPr>
          <w:b/>
          <w:bCs/>
        </w:rPr>
      </w:pPr>
      <w:r w:rsidRPr="008E12BD">
        <w:rPr>
          <w:b/>
          <w:bCs/>
        </w:rPr>
        <w:t>GENERELL BESKRIVELSE AV VÅRT ARBEID MED ÅPENHETSLOVEN</w:t>
      </w:r>
    </w:p>
    <w:p w14:paraId="6F4FB8E7" w14:textId="77777777" w:rsidR="00E62F3C" w:rsidRPr="008D4C8E" w:rsidRDefault="00E62F3C" w:rsidP="00E62F3C">
      <w:r w:rsidRPr="008D4C8E">
        <w:t xml:space="preserve">Vi er et internasjonalt konsern med utsalgssteder i xxx, </w:t>
      </w:r>
      <w:proofErr w:type="spellStart"/>
      <w:r w:rsidRPr="008D4C8E">
        <w:t>yyy</w:t>
      </w:r>
      <w:proofErr w:type="spellEnd"/>
      <w:r w:rsidRPr="008D4C8E">
        <w:t xml:space="preserve"> og </w:t>
      </w:r>
      <w:proofErr w:type="spellStart"/>
      <w:r w:rsidRPr="008D4C8E">
        <w:t>zzz</w:t>
      </w:r>
      <w:proofErr w:type="spellEnd"/>
      <w:r w:rsidRPr="008D4C8E">
        <w:t xml:space="preserve">. Den norske avdelingen består av xx avdelinger, med hovedkontor i </w:t>
      </w:r>
      <w:proofErr w:type="spellStart"/>
      <w:r w:rsidRPr="008D4C8E">
        <w:t>yyy</w:t>
      </w:r>
      <w:proofErr w:type="spellEnd"/>
      <w:r w:rsidRPr="008D4C8E">
        <w:t xml:space="preserve">. </w:t>
      </w:r>
      <w:r>
        <w:t xml:space="preserve">Vårt arbeid med bærekraft skjer primært via daglig leder/HMS-ansvarlig/vår avdeling for bærekraft som består av xx ansatte. </w:t>
      </w:r>
      <w:r w:rsidRPr="008E12BD">
        <w:t xml:space="preserve">Vi har samarbeid med lokale representanter i xxx og </w:t>
      </w:r>
      <w:proofErr w:type="spellStart"/>
      <w:r w:rsidRPr="008E12BD">
        <w:t>yyy</w:t>
      </w:r>
      <w:proofErr w:type="spellEnd"/>
      <w:r w:rsidRPr="008E12BD">
        <w:t>.</w:t>
      </w:r>
    </w:p>
    <w:p w14:paraId="60755FB7" w14:textId="77777777" w:rsidR="00E62F3C" w:rsidRDefault="00E62F3C" w:rsidP="00E62F3C"/>
    <w:p w14:paraId="11E5DB9B" w14:textId="77777777" w:rsidR="00E62F3C" w:rsidRPr="008E12BD" w:rsidRDefault="00E62F3C" w:rsidP="00E62F3C">
      <w:r w:rsidRPr="008D4C8E">
        <w:t xml:space="preserve">Vi selger duppeditter og </w:t>
      </w:r>
      <w:proofErr w:type="spellStart"/>
      <w:r w:rsidRPr="008D4C8E">
        <w:t>dingesbomser</w:t>
      </w:r>
      <w:proofErr w:type="spellEnd"/>
      <w:r w:rsidRPr="008D4C8E">
        <w:t xml:space="preserve"> primært til det norske markedet. Produksjonen av duppeditter skjer primært </w:t>
      </w:r>
      <w:r w:rsidRPr="008E12BD">
        <w:t xml:space="preserve">i </w:t>
      </w:r>
      <w:r w:rsidRPr="006A4B1B">
        <w:t>xxx</w:t>
      </w:r>
      <w:r w:rsidRPr="008E12BD">
        <w:t xml:space="preserve">-provinsen i Kina, med leverandører av de viktigste råvarene fra </w:t>
      </w:r>
      <w:r w:rsidRPr="006A4B1B">
        <w:t>xxx</w:t>
      </w:r>
      <w:r w:rsidRPr="008E12BD">
        <w:t xml:space="preserve">. </w:t>
      </w:r>
      <w:proofErr w:type="spellStart"/>
      <w:r w:rsidRPr="008E12BD">
        <w:t>Dingsebomsene</w:t>
      </w:r>
      <w:proofErr w:type="spellEnd"/>
      <w:r w:rsidRPr="008E12BD">
        <w:t xml:space="preserve"> monteres i Norge, med leverandører av de viktigste råvarene fra Syd-Europa. Vi driver vår egen logistikk/Vi har et tett samarbeid om transport og </w:t>
      </w:r>
      <w:proofErr w:type="spellStart"/>
      <w:r w:rsidRPr="008E12BD">
        <w:t>logstikk</w:t>
      </w:r>
      <w:proofErr w:type="spellEnd"/>
      <w:r w:rsidRPr="008E12BD">
        <w:t xml:space="preserve"> med </w:t>
      </w:r>
      <w:r w:rsidRPr="006A4B1B">
        <w:t>xxx</w:t>
      </w:r>
      <w:r w:rsidRPr="008E12BD">
        <w:t xml:space="preserve">/Vi kjøper transporttjenester fra ulike leverandører fra gang til gang. </w:t>
      </w:r>
    </w:p>
    <w:p w14:paraId="3A2680E8" w14:textId="77777777" w:rsidR="00E62F3C" w:rsidRDefault="00E62F3C" w:rsidP="00E62F3C"/>
    <w:p w14:paraId="722C1593" w14:textId="77777777" w:rsidR="00E62F3C" w:rsidRPr="008E12BD" w:rsidRDefault="00E62F3C" w:rsidP="00E62F3C">
      <w:r w:rsidRPr="008E12BD">
        <w:t xml:space="preserve">Vi bruker følgende kontraktsvilkår i alle våre kontrakter/så langt det er mulig: [lenke] </w:t>
      </w:r>
    </w:p>
    <w:p w14:paraId="2044ABAE" w14:textId="77777777" w:rsidR="00E62F3C" w:rsidRDefault="00E62F3C" w:rsidP="00E62F3C"/>
    <w:p w14:paraId="057AEEAF" w14:textId="77777777" w:rsidR="00E62F3C" w:rsidRDefault="00E62F3C" w:rsidP="00E62F3C">
      <w:r w:rsidRPr="008E12BD">
        <w:t>Vi har arbeidet med aktsomhetsvurderinger i henhold til OECDs retningslinjer siden</w:t>
      </w:r>
      <w:proofErr w:type="gramStart"/>
      <w:r w:rsidRPr="008E12BD">
        <w:t xml:space="preserve"> …/</w:t>
      </w:r>
      <w:proofErr w:type="gramEnd"/>
      <w:r w:rsidRPr="008E12BD">
        <w:t xml:space="preserve">Vi behandlet åpenhetsloven som eget tema i styre møte </w:t>
      </w:r>
      <w:r w:rsidRPr="006A4B1B">
        <w:t>dato</w:t>
      </w:r>
      <w:r>
        <w:t>.</w:t>
      </w:r>
      <w:r w:rsidRPr="008E12BD">
        <w:t xml:space="preserve"> </w:t>
      </w:r>
    </w:p>
    <w:p w14:paraId="58235317" w14:textId="77777777" w:rsidR="00E62F3C" w:rsidRPr="008E12BD" w:rsidRDefault="00E62F3C" w:rsidP="00E62F3C"/>
    <w:p w14:paraId="5E3776F0" w14:textId="77777777" w:rsidR="00E62F3C" w:rsidRDefault="00E62F3C" w:rsidP="00E62F3C">
      <w:r w:rsidRPr="008E12BD">
        <w:t xml:space="preserve">Vi har etablert et varslingssystem i tråd med arbeidsmiljøloven for våre ansatte i Norge. For våre internasjonale leverandører har vi etablert et kontaktpunkt for klager på </w:t>
      </w:r>
      <w:hyperlink r:id="rId9" w:history="1">
        <w:r w:rsidRPr="006A4B1B">
          <w:t>e-post@bedrift.no</w:t>
        </w:r>
      </w:hyperlink>
      <w:r w:rsidRPr="008E12BD">
        <w:t xml:space="preserve">. Vi opplyser om kontaktpunktet gjennom </w:t>
      </w:r>
      <w:r w:rsidRPr="006A4B1B">
        <w:t>xxx</w:t>
      </w:r>
      <w:r w:rsidRPr="008E12BD">
        <w:t xml:space="preserve"> og </w:t>
      </w:r>
      <w:proofErr w:type="spellStart"/>
      <w:r w:rsidRPr="006A4B1B">
        <w:t>yyy</w:t>
      </w:r>
      <w:proofErr w:type="spellEnd"/>
      <w:r w:rsidRPr="008E12BD">
        <w:t>.</w:t>
      </w:r>
      <w:r w:rsidRPr="008D4C8E">
        <w:t xml:space="preserve"> </w:t>
      </w:r>
    </w:p>
    <w:p w14:paraId="10DAD05F" w14:textId="77777777" w:rsidR="00E62F3C" w:rsidRPr="008D4C8E" w:rsidRDefault="00E62F3C" w:rsidP="00E62F3C"/>
    <w:p w14:paraId="357897AA" w14:textId="77777777" w:rsidR="00E62F3C" w:rsidRPr="006A4B1B" w:rsidRDefault="00E62F3C" w:rsidP="00E62F3C">
      <w:pPr>
        <w:rPr>
          <w:b/>
          <w:bCs/>
        </w:rPr>
      </w:pPr>
      <w:r w:rsidRPr="007445C8">
        <w:rPr>
          <w:b/>
          <w:bCs/>
        </w:rPr>
        <w:t>VÅRE AKTSOMHETSVURDERINGER - METODE</w:t>
      </w:r>
    </w:p>
    <w:p w14:paraId="6E5F35B6" w14:textId="77777777" w:rsidR="00E62F3C" w:rsidRPr="008D4C8E" w:rsidRDefault="00E62F3C" w:rsidP="00E62F3C">
      <w:r w:rsidRPr="008D4C8E">
        <w:t>AKTSOMHETSVURDERINGER I NORGE</w:t>
      </w:r>
    </w:p>
    <w:p w14:paraId="635F3E8D" w14:textId="30127B7A" w:rsidR="00E62F3C" w:rsidRDefault="00E62F3C" w:rsidP="00E62F3C">
      <w:r w:rsidRPr="008D4C8E">
        <w:t xml:space="preserve">Vi har på generelt grunnlag vurdert risikoen ved den norske virksomheten som lav, og har ikke prioritert videre tiltak i Norge nå. /Vi har </w:t>
      </w:r>
      <w:proofErr w:type="gramStart"/>
      <w:r w:rsidRPr="008D4C8E">
        <w:t>fokusert</w:t>
      </w:r>
      <w:proofErr w:type="gramEnd"/>
      <w:r w:rsidRPr="008D4C8E">
        <w:t xml:space="preserve"> på kvinnelige deltidsansattes arbeidsforhold i våre utsalgssteder. En anonym spørreundersøkelse har avdekket at det er liten risiko for alvorlige brudd. Vi har likevel etablert en dedikert varslingskanal for våre ansatte. /Vi har avdekket risiko for brudd på arbeidstidsbestemmelsene hos våre leverandører innen renhold og transport. Vi er i ferd med å utarbeide rammeavtale med én leverandør for å øke kontrollen og forenkle tilsynet. </w:t>
      </w:r>
    </w:p>
    <w:p w14:paraId="57EF98F6" w14:textId="77777777" w:rsidR="00E62F3C" w:rsidRPr="00015DB2" w:rsidRDefault="00E62F3C" w:rsidP="00E62F3C"/>
    <w:p w14:paraId="1DCC0B3B" w14:textId="77777777" w:rsidR="00E62F3C" w:rsidRPr="00015DB2" w:rsidRDefault="00E62F3C" w:rsidP="00E62F3C">
      <w:r w:rsidRPr="00015DB2">
        <w:t>AKTSOMHETSVURDERINGER UTENFOR NORGE</w:t>
      </w:r>
    </w:p>
    <w:p w14:paraId="37D7A58F" w14:textId="77777777" w:rsidR="00E62F3C" w:rsidRDefault="00E62F3C" w:rsidP="00E62F3C">
      <w:r w:rsidRPr="008D4C8E">
        <w:t>Vi har vurdert alle våre leverandører med omsetning på mer enn xxx kr på et overordnet nivå. På grunnlag av dette, har vi valgt å se nærmere på arbeidstidsbestemmelser/</w:t>
      </w:r>
      <w:r>
        <w:t xml:space="preserve"> </w:t>
      </w:r>
      <w:r w:rsidRPr="008D4C8E">
        <w:t>lønnsutbetalinger/uformelle bindinger hos våre leverandører i xxx. </w:t>
      </w:r>
    </w:p>
    <w:p w14:paraId="66F73198" w14:textId="77777777" w:rsidR="00E62F3C" w:rsidRPr="008D4C8E" w:rsidRDefault="00E62F3C" w:rsidP="00E62F3C"/>
    <w:p w14:paraId="34367B79" w14:textId="77777777" w:rsidR="00E62F3C" w:rsidRDefault="00E62F3C" w:rsidP="00E62F3C">
      <w:r w:rsidRPr="008D4C8E">
        <w:t>Vi er tilsluttet et internasjonalt sertifiseringsbyrå, og har lagt disse vurderingen til grunn. Vi har sett nærmere på leverandører som ikke er sertifisert basert på offentlig tilgjengelig informasjon, men har ikke fått tilbakemelding på våre spørsmål så langt. </w:t>
      </w:r>
    </w:p>
    <w:p w14:paraId="292B8FF9" w14:textId="77777777" w:rsidR="00E62F3C" w:rsidRPr="008D4C8E" w:rsidRDefault="00E62F3C" w:rsidP="00E62F3C"/>
    <w:p w14:paraId="073F1415" w14:textId="77777777" w:rsidR="00E62F3C" w:rsidRPr="006A4B1B" w:rsidRDefault="00E62F3C" w:rsidP="00E62F3C">
      <w:pPr>
        <w:rPr>
          <w:b/>
          <w:bCs/>
        </w:rPr>
      </w:pPr>
      <w:r w:rsidRPr="007445C8">
        <w:rPr>
          <w:b/>
          <w:bCs/>
        </w:rPr>
        <w:t>VÅRE AKTSOMHETSVURDERINGER – FAKTISKE FUNN</w:t>
      </w:r>
    </w:p>
    <w:p w14:paraId="19F22E31" w14:textId="77777777" w:rsidR="00E62F3C" w:rsidRDefault="00E62F3C" w:rsidP="00E62F3C">
      <w:r w:rsidRPr="008D4C8E">
        <w:t>Vi har ikke avdekket brudd eller særlige utfordringer ved vår drift i Norge. </w:t>
      </w:r>
    </w:p>
    <w:p w14:paraId="7AE2C8FE" w14:textId="77777777" w:rsidR="00E62F3C" w:rsidRPr="008D4C8E" w:rsidRDefault="00E62F3C" w:rsidP="00E62F3C"/>
    <w:p w14:paraId="6945A524" w14:textId="77777777" w:rsidR="00E62F3C" w:rsidRDefault="00E62F3C" w:rsidP="00E62F3C">
      <w:r w:rsidRPr="008D4C8E">
        <w:t>Vi har mottatt rapporter fra vår leverandør av xxx om at arbeidere på fabrikker/</w:t>
      </w:r>
      <w:r>
        <w:t xml:space="preserve"> </w:t>
      </w:r>
      <w:r w:rsidRPr="008D4C8E">
        <w:t>plantasjer/gruver risikerer hard fysisk behandling fra arbeidsledere. Vår leverandør har i samarbeid med x og y tatt initiativ til at bransjen undersøker dette nærmere/tatt initiativ til en kvalifiseringsprosess for underleverandører. Vi har tilsluttet oss dette. </w:t>
      </w:r>
    </w:p>
    <w:p w14:paraId="2FDD536F" w14:textId="77777777" w:rsidR="00E62F3C" w:rsidRPr="008D4C8E" w:rsidRDefault="00E62F3C" w:rsidP="00E62F3C"/>
    <w:p w14:paraId="58D69EBE" w14:textId="77777777" w:rsidR="00E62F3C" w:rsidRDefault="00E62F3C" w:rsidP="00E62F3C">
      <w:r w:rsidRPr="008D4C8E">
        <w:t>Vi har avdekket risiko for brudd på arbeidstidsbestemmelsene ved en fabrikk i Kina. Vi har tatt initiativ til dialog med leverandøren, og tar sikte på videre dialog for å avdekke fakta. Vi har ikke vurdert risikoen som så stor at arbeidstagerne er tjent med at vi avslutter samarbeidet. </w:t>
      </w:r>
    </w:p>
    <w:p w14:paraId="3C94BB8F" w14:textId="77777777" w:rsidR="00E62F3C" w:rsidRPr="008D4C8E" w:rsidRDefault="00E62F3C" w:rsidP="00E62F3C"/>
    <w:p w14:paraId="30EC434D" w14:textId="77777777" w:rsidR="00E62F3C" w:rsidRDefault="00E62F3C" w:rsidP="00E62F3C">
      <w:r w:rsidRPr="008D4C8E">
        <w:t>En av våre underleverandører nekter de ansatte å organisere seg. Vi har varslet at vi avbryter samarbeidet om ikke forholdet rettes innen xxx. </w:t>
      </w:r>
    </w:p>
    <w:p w14:paraId="72DEBF74" w14:textId="77777777" w:rsidR="00E62F3C" w:rsidRPr="008D4C8E" w:rsidRDefault="00E62F3C" w:rsidP="00E62F3C"/>
    <w:p w14:paraId="6663C737" w14:textId="77777777" w:rsidR="00E62F3C" w:rsidRDefault="00E62F3C" w:rsidP="00E62F3C">
      <w:r w:rsidRPr="008D4C8E">
        <w:t>Vi har kartlagt våre leverandører. Basert på offentlig tilgjengelig informasjon og vårt inntrykk fra fabrikkbesøk synes risikoen å være lav. Vi har ikke avdekket brudd eller vesentlig risiko for brudd på arbeidstager- eller menneskerettigheter.</w:t>
      </w:r>
    </w:p>
    <w:p w14:paraId="1CDE6F69" w14:textId="77777777" w:rsidR="00E62F3C" w:rsidRPr="008D4C8E" w:rsidRDefault="00E62F3C" w:rsidP="00E62F3C">
      <w:r w:rsidRPr="008D4C8E">
        <w:t> </w:t>
      </w:r>
    </w:p>
    <w:p w14:paraId="1C64CE3D" w14:textId="77777777" w:rsidR="00E62F3C" w:rsidRPr="006A4B1B" w:rsidRDefault="00E62F3C" w:rsidP="00E62F3C">
      <w:pPr>
        <w:rPr>
          <w:b/>
          <w:bCs/>
        </w:rPr>
      </w:pPr>
      <w:r w:rsidRPr="00015DB2">
        <w:rPr>
          <w:b/>
          <w:bCs/>
        </w:rPr>
        <w:lastRenderedPageBreak/>
        <w:t>VIDERE TILTAK OG FORVENTEDE RESULTATER</w:t>
      </w:r>
    </w:p>
    <w:p w14:paraId="6248AB63" w14:textId="77777777" w:rsidR="00E62F3C" w:rsidRDefault="00E62F3C" w:rsidP="00E62F3C">
      <w:r w:rsidRPr="008D4C8E">
        <w:t xml:space="preserve">Vi har ikke iverksatt tiltak for å rette opp skade. Dette skyldes dels at vi ennå ikke har avdekket skade å rette opp, og dels at vi ønsker å etablere bransjesamarbeid for å gjøre tiltakene mer slagkraftige. </w:t>
      </w:r>
    </w:p>
    <w:p w14:paraId="18E3DBC5" w14:textId="77777777" w:rsidR="00E62F3C" w:rsidRDefault="00E62F3C" w:rsidP="00E62F3C"/>
    <w:p w14:paraId="7872D022" w14:textId="77777777" w:rsidR="00E62F3C" w:rsidRDefault="00E62F3C" w:rsidP="00E62F3C">
      <w:r w:rsidRPr="008D4C8E">
        <w:t xml:space="preserve">Vi har tatt initiativ til bransjesamarbeid ved å xxx. Vi har etablert varslingskanaler gjennom xxx og </w:t>
      </w:r>
      <w:proofErr w:type="spellStart"/>
      <w:r w:rsidRPr="008D4C8E">
        <w:t>yyy</w:t>
      </w:r>
      <w:proofErr w:type="spellEnd"/>
      <w:r w:rsidRPr="008D4C8E">
        <w:t xml:space="preserve">. Vi har iverksatt en prosess for å innarbeide </w:t>
      </w:r>
      <w:proofErr w:type="spellStart"/>
      <w:r w:rsidRPr="008D4C8E">
        <w:t>DFØs</w:t>
      </w:r>
      <w:proofErr w:type="spellEnd"/>
      <w:r w:rsidRPr="008D4C8E">
        <w:t xml:space="preserve"> kontraktsvilkår i alle våre </w:t>
      </w:r>
      <w:proofErr w:type="spellStart"/>
      <w:r w:rsidRPr="008D4C8E">
        <w:t>leverandørkontrakter</w:t>
      </w:r>
      <w:proofErr w:type="spellEnd"/>
      <w:r w:rsidRPr="008D4C8E">
        <w:t>. Vi har planlagt (uannonserte) inspeksjoner hos en rekke av våre leverandører/hos en utvalgt leverandør</w:t>
      </w:r>
      <w:r>
        <w:t xml:space="preserve">. </w:t>
      </w:r>
      <w:r w:rsidRPr="008D4C8E">
        <w:t xml:space="preserve">Vi har tatt kontakt med lokale myndigheter/fagforeninger i xxx for å ha et nøytralt kontaktpunkt for videre dialog. </w:t>
      </w:r>
    </w:p>
    <w:p w14:paraId="67A791B3" w14:textId="77777777" w:rsidR="00E62F3C" w:rsidRDefault="00E62F3C" w:rsidP="00E62F3C"/>
    <w:p w14:paraId="228D68B4" w14:textId="77777777" w:rsidR="00E62F3C" w:rsidRPr="008D4C8E" w:rsidRDefault="00E62F3C" w:rsidP="00E62F3C">
      <w:r>
        <w:t xml:space="preserve">Vi vil følge opp varsel om å avbryte samarbeid med én leverandør i Kina innen fristen vi har satt for forbedringstiltak. </w:t>
      </w:r>
    </w:p>
    <w:p w14:paraId="25F691B7" w14:textId="77777777" w:rsidR="00E62F3C" w:rsidRPr="00605BED" w:rsidRDefault="00E62F3C" w:rsidP="00E62F3C"/>
    <w:p w14:paraId="21D06358" w14:textId="5643CC8A" w:rsidR="006C46BF" w:rsidRPr="00E51C09" w:rsidRDefault="006C46BF" w:rsidP="00A44D4A">
      <w:pPr>
        <w:rPr>
          <w:szCs w:val="19"/>
        </w:rPr>
      </w:pPr>
    </w:p>
    <w:sectPr w:rsidR="006C46BF" w:rsidRPr="00E51C09" w:rsidSect="00682094">
      <w:headerReference w:type="default" r:id="rId10"/>
      <w:footerReference w:type="default" r:id="rId11"/>
      <w:headerReference w:type="first" r:id="rId12"/>
      <w:footerReference w:type="first" r:id="rId13"/>
      <w:type w:val="continuous"/>
      <w:pgSz w:w="11907" w:h="16840" w:code="9"/>
      <w:pgMar w:top="1418" w:right="1418" w:bottom="1418" w:left="1418"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4D12A3" w14:textId="77777777" w:rsidR="00AE3EEA" w:rsidRDefault="00AE3EEA">
      <w:r>
        <w:separator/>
      </w:r>
    </w:p>
  </w:endnote>
  <w:endnote w:type="continuationSeparator" w:id="0">
    <w:p w14:paraId="7121B58E" w14:textId="77777777" w:rsidR="00AE3EEA" w:rsidRDefault="00AE3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1F844" w14:textId="20882A67" w:rsidR="00874646" w:rsidRDefault="00974285">
    <w:pPr>
      <w:pStyle w:val="Bunntekst"/>
      <w:tabs>
        <w:tab w:val="left" w:pos="7860"/>
      </w:tabs>
    </w:pPr>
    <w:r>
      <w:rPr>
        <w:rStyle w:val="Sidetall"/>
      </w:rPr>
      <w:t>Mal fra Virke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EC6C8" w14:textId="2086A776" w:rsidR="00874646" w:rsidRPr="006B619D" w:rsidRDefault="00000000" w:rsidP="00B70B69">
    <w:pPr>
      <w:pStyle w:val="Bunntekst"/>
      <w:rPr>
        <w:rFonts w:ascii="Trebuchet MS" w:hAnsi="Trebuchet MS"/>
        <w:lang w:val="en-US"/>
      </w:rPr>
    </w:pPr>
    <w:sdt>
      <w:sdtPr>
        <w:rPr>
          <w:rFonts w:ascii="Trebuchet MS" w:hAnsi="Trebuchet MS"/>
        </w:rPr>
        <w:tag w:val="DocumentNumber"/>
        <w:id w:val="10000"/>
        <w:placeholder>
          <w:docPart w:val="DefaultPlaceholder_22675703"/>
        </w:placeholder>
        <w:dataBinding w:prefixMappings="xmlns:gbs='http://www.software-innovation.no/growBusinessDocument'" w:xpath="/gbs:GrowBusinessDocument/gbs:DocumentNumber[@gbs:key='10000']" w:storeItemID="{69468150-F861-4EF5-A3B0-6E670D11438B}"/>
        <w:text/>
      </w:sdtPr>
      <w:sdtContent>
        <w:r w:rsidR="00C83C00">
          <w:rPr>
            <w:rFonts w:ascii="Trebuchet MS" w:hAnsi="Trebuchet MS"/>
          </w:rPr>
          <w:t>Mal fra Virke</w:t>
        </w:r>
      </w:sdtContent>
    </w:sdt>
    <w:r w:rsidR="00874646" w:rsidRPr="006A7F22">
      <w:rPr>
        <w:rStyle w:val="Sidetall"/>
        <w:rFonts w:ascii="Trebuchet MS" w:hAnsi="Trebuchet MS"/>
        <w:lang w:val="en-US"/>
      </w:rPr>
      <w:tab/>
    </w:r>
  </w:p>
  <w:p w14:paraId="7ACCE4D5" w14:textId="77777777" w:rsidR="00874646" w:rsidRPr="000078F1" w:rsidRDefault="00874646">
    <w:pPr>
      <w:pStyle w:val="Bunntekst"/>
      <w:rPr>
        <w:rFonts w:ascii="Trebuchet MS" w:hAnsi="Trebuchet M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D2BFF8" w14:textId="77777777" w:rsidR="00AE3EEA" w:rsidRDefault="00AE3EEA">
      <w:r>
        <w:separator/>
      </w:r>
    </w:p>
  </w:footnote>
  <w:footnote w:type="continuationSeparator" w:id="0">
    <w:p w14:paraId="1BF8089C" w14:textId="77777777" w:rsidR="00AE3EEA" w:rsidRDefault="00AE3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BCB5F" w14:textId="4DB6A6AD" w:rsidR="00874646" w:rsidRDefault="00874646">
    <w:pPr>
      <w:pStyle w:val="Topptekst"/>
      <w:tabs>
        <w:tab w:val="left" w:pos="210"/>
      </w:tabs>
      <w:rPr>
        <w:rStyle w:val="Sidetall"/>
      </w:rPr>
    </w:pPr>
    <w:r>
      <w:rPr>
        <w:rStyle w:val="Sidetall"/>
      </w:rPr>
      <w:tab/>
    </w:r>
    <w:r w:rsidR="00C3036F">
      <w:rPr>
        <w:sz w:val="16"/>
      </w:rPr>
      <w:fldChar w:fldCharType="begin"/>
    </w:r>
    <w:r>
      <w:rPr>
        <w:sz w:val="16"/>
        <w:lang w:val="en-US"/>
      </w:rPr>
      <w:instrText xml:space="preserve"> SET MEDLEMSNR "MEDLEMSNR" </w:instrText>
    </w:r>
    <w:r w:rsidR="00C3036F">
      <w:rPr>
        <w:sz w:val="16"/>
      </w:rPr>
      <w:fldChar w:fldCharType="separate"/>
    </w:r>
    <w:r w:rsidR="00034E11">
      <w:rPr>
        <w:noProof/>
        <w:sz w:val="16"/>
        <w:lang w:val="en-US"/>
      </w:rPr>
      <w:t>MEDLEMSNR</w:t>
    </w:r>
    <w:r w:rsidR="00C3036F">
      <w:rPr>
        <w:sz w:val="16"/>
      </w:rPr>
      <w:fldChar w:fldCharType="end"/>
    </w:r>
    <w:r w:rsidR="00C3036F">
      <w:rPr>
        <w:sz w:val="16"/>
      </w:rPr>
      <w:fldChar w:fldCharType="begin"/>
    </w:r>
    <w:r>
      <w:rPr>
        <w:sz w:val="16"/>
        <w:lang w:val="en-US"/>
      </w:rPr>
      <w:instrText xml:space="preserve"> SET KONTAKT "KONTAKT" </w:instrText>
    </w:r>
    <w:r w:rsidR="00C3036F">
      <w:rPr>
        <w:sz w:val="16"/>
      </w:rPr>
      <w:fldChar w:fldCharType="separate"/>
    </w:r>
    <w:r w:rsidR="00034E11">
      <w:rPr>
        <w:noProof/>
        <w:sz w:val="16"/>
        <w:lang w:val="en-US"/>
      </w:rPr>
      <w:t>KONTAKT</w:t>
    </w:r>
    <w:r w:rsidR="00C3036F">
      <w:rPr>
        <w:sz w:val="16"/>
      </w:rPr>
      <w:fldChar w:fldCharType="end"/>
    </w:r>
    <w:r w:rsidR="00C3036F">
      <w:rPr>
        <w:sz w:val="16"/>
      </w:rPr>
      <w:fldChar w:fldCharType="begin"/>
    </w:r>
    <w:r>
      <w:rPr>
        <w:sz w:val="16"/>
        <w:lang w:val="en-US"/>
      </w:rPr>
      <w:instrText xml:space="preserve"> SET KONTAKTPERSON "KONTAKTPERSON" </w:instrText>
    </w:r>
    <w:r w:rsidR="00C3036F">
      <w:rPr>
        <w:sz w:val="16"/>
      </w:rPr>
      <w:fldChar w:fldCharType="separate"/>
    </w:r>
    <w:r w:rsidR="00034E11">
      <w:rPr>
        <w:noProof/>
        <w:sz w:val="16"/>
        <w:lang w:val="en-US"/>
      </w:rPr>
      <w:t>KONTAKTPERSON</w:t>
    </w:r>
    <w:r w:rsidR="00C3036F">
      <w:rPr>
        <w:sz w:val="16"/>
      </w:rPr>
      <w:fldChar w:fldCharType="end"/>
    </w:r>
    <w:r w:rsidR="00C3036F">
      <w:rPr>
        <w:sz w:val="16"/>
      </w:rPr>
      <w:fldChar w:fldCharType="begin"/>
    </w:r>
    <w:r>
      <w:rPr>
        <w:sz w:val="16"/>
        <w:lang w:val="en-US"/>
      </w:rPr>
      <w:instrText xml:space="preserve"> SET ADRESSE "ADRESSE" </w:instrText>
    </w:r>
    <w:r w:rsidR="00C3036F">
      <w:rPr>
        <w:sz w:val="16"/>
      </w:rPr>
      <w:fldChar w:fldCharType="separate"/>
    </w:r>
    <w:r w:rsidR="00034E11">
      <w:rPr>
        <w:noProof/>
        <w:sz w:val="16"/>
        <w:lang w:val="en-US"/>
      </w:rPr>
      <w:t>ADRESSE</w:t>
    </w:r>
    <w:r w:rsidR="00C3036F">
      <w:rPr>
        <w:sz w:val="16"/>
      </w:rPr>
      <w:fldChar w:fldCharType="end"/>
    </w:r>
    <w:r w:rsidR="00C3036F">
      <w:rPr>
        <w:sz w:val="16"/>
      </w:rPr>
      <w:fldChar w:fldCharType="begin"/>
    </w:r>
    <w:r>
      <w:rPr>
        <w:sz w:val="16"/>
        <w:lang w:val="en-US"/>
      </w:rPr>
      <w:instrText xml:space="preserve"> SET POSTNR "POSTNR" </w:instrText>
    </w:r>
    <w:r w:rsidR="00C3036F">
      <w:rPr>
        <w:sz w:val="16"/>
      </w:rPr>
      <w:fldChar w:fldCharType="separate"/>
    </w:r>
    <w:r w:rsidR="00034E11">
      <w:rPr>
        <w:noProof/>
        <w:sz w:val="16"/>
        <w:lang w:val="en-US"/>
      </w:rPr>
      <w:t>POSTNR</w:t>
    </w:r>
    <w:r w:rsidR="00C3036F">
      <w:rPr>
        <w:sz w:val="16"/>
      </w:rPr>
      <w:fldChar w:fldCharType="end"/>
    </w:r>
    <w:r w:rsidR="00C3036F">
      <w:rPr>
        <w:sz w:val="16"/>
      </w:rPr>
      <w:fldChar w:fldCharType="begin"/>
    </w:r>
    <w:r>
      <w:rPr>
        <w:sz w:val="16"/>
        <w:lang w:val="en-US"/>
      </w:rPr>
      <w:instrText xml:space="preserve"> SET POSTSTED "POSTSTED" </w:instrText>
    </w:r>
    <w:r w:rsidR="00C3036F">
      <w:rPr>
        <w:sz w:val="16"/>
      </w:rPr>
      <w:fldChar w:fldCharType="separate"/>
    </w:r>
    <w:r w:rsidR="00034E11">
      <w:rPr>
        <w:noProof/>
        <w:sz w:val="16"/>
        <w:lang w:val="en-US"/>
      </w:rPr>
      <w:t>POSTSTED</w:t>
    </w:r>
    <w:r w:rsidR="00C3036F">
      <w:rPr>
        <w:sz w:val="16"/>
      </w:rPr>
      <w:fldChar w:fldCharType="end"/>
    </w:r>
    <w:r w:rsidR="00C3036F">
      <w:rPr>
        <w:sz w:val="16"/>
      </w:rPr>
      <w:fldChar w:fldCharType="begin"/>
    </w:r>
    <w:r>
      <w:rPr>
        <w:sz w:val="16"/>
        <w:lang w:val="en-US"/>
      </w:rPr>
      <w:instrText xml:space="preserve"> SET SAKSBEHANDLER "SAKSBEHANDLER" </w:instrText>
    </w:r>
    <w:r w:rsidR="00C3036F">
      <w:rPr>
        <w:sz w:val="16"/>
      </w:rPr>
      <w:fldChar w:fldCharType="separate"/>
    </w:r>
    <w:r w:rsidR="00034E11">
      <w:rPr>
        <w:noProof/>
        <w:sz w:val="16"/>
        <w:lang w:val="en-US"/>
      </w:rPr>
      <w:t>SAKSBEHANDLER</w:t>
    </w:r>
    <w:r w:rsidR="00C3036F">
      <w:rPr>
        <w:sz w:val="16"/>
      </w:rPr>
      <w:fldChar w:fldCharType="end"/>
    </w:r>
    <w:r w:rsidR="00C3036F">
      <w:rPr>
        <w:sz w:val="16"/>
      </w:rPr>
      <w:fldChar w:fldCharType="begin"/>
    </w:r>
    <w:r>
      <w:rPr>
        <w:sz w:val="16"/>
        <w:lang w:val="en-US"/>
      </w:rPr>
      <w:instrText xml:space="preserve"> SET DOKNR "DOKNR" </w:instrText>
    </w:r>
    <w:r w:rsidR="00C3036F">
      <w:rPr>
        <w:sz w:val="16"/>
      </w:rPr>
      <w:fldChar w:fldCharType="separate"/>
    </w:r>
    <w:r w:rsidR="00034E11">
      <w:rPr>
        <w:noProof/>
        <w:sz w:val="16"/>
        <w:lang w:val="en-US"/>
      </w:rPr>
      <w:t>DOKNR</w:t>
    </w:r>
    <w:r w:rsidR="00C3036F">
      <w:rPr>
        <w:sz w:val="16"/>
      </w:rPr>
      <w:fldChar w:fldCharType="end"/>
    </w:r>
    <w:r w:rsidR="00C3036F">
      <w:rPr>
        <w:sz w:val="16"/>
      </w:rPr>
      <w:fldChar w:fldCharType="begin"/>
    </w:r>
    <w:r>
      <w:rPr>
        <w:sz w:val="16"/>
        <w:lang w:val="en-US"/>
      </w:rPr>
      <w:instrText xml:space="preserve"> SET DATO "DATO" </w:instrText>
    </w:r>
    <w:r w:rsidR="00C3036F">
      <w:rPr>
        <w:sz w:val="16"/>
      </w:rPr>
      <w:fldChar w:fldCharType="separate"/>
    </w:r>
    <w:r w:rsidR="00034E11">
      <w:rPr>
        <w:noProof/>
        <w:sz w:val="16"/>
        <w:lang w:val="en-US"/>
      </w:rPr>
      <w:t>DATO</w:t>
    </w:r>
    <w:r w:rsidR="00C3036F">
      <w:rPr>
        <w:sz w:val="16"/>
      </w:rPr>
      <w:fldChar w:fldCharType="end"/>
    </w:r>
    <w:r w:rsidR="00C3036F">
      <w:rPr>
        <w:sz w:val="16"/>
      </w:rPr>
      <w:fldChar w:fldCharType="begin"/>
    </w:r>
    <w:r>
      <w:rPr>
        <w:sz w:val="16"/>
        <w:lang w:val="en-US"/>
      </w:rPr>
      <w:instrText xml:space="preserve"> SET TITTEL "TITTEL" </w:instrText>
    </w:r>
    <w:r w:rsidR="00C3036F">
      <w:rPr>
        <w:sz w:val="16"/>
      </w:rPr>
      <w:fldChar w:fldCharType="separate"/>
    </w:r>
    <w:r w:rsidR="00034E11">
      <w:rPr>
        <w:noProof/>
        <w:sz w:val="16"/>
        <w:lang w:val="en-US"/>
      </w:rPr>
      <w:t>TITTEL</w:t>
    </w:r>
    <w:r w:rsidR="00C3036F">
      <w:rPr>
        <w:sz w:val="16"/>
      </w:rPr>
      <w:fldChar w:fldCharType="end"/>
    </w:r>
    <w:r w:rsidR="00C3036F">
      <w:rPr>
        <w:sz w:val="16"/>
      </w:rPr>
      <w:fldChar w:fldCharType="begin"/>
    </w:r>
    <w:r>
      <w:rPr>
        <w:sz w:val="16"/>
        <w:lang w:val="en-US"/>
      </w:rPr>
      <w:instrText xml:space="preserve"> SET OPPRETTET "OPPRETTET" </w:instrText>
    </w:r>
    <w:r w:rsidR="00C3036F">
      <w:rPr>
        <w:sz w:val="16"/>
      </w:rPr>
      <w:fldChar w:fldCharType="separate"/>
    </w:r>
    <w:r w:rsidR="00034E11">
      <w:rPr>
        <w:noProof/>
        <w:sz w:val="16"/>
        <w:lang w:val="en-US"/>
      </w:rPr>
      <w:t>OPPRETTET</w:t>
    </w:r>
    <w:r w:rsidR="00C3036F">
      <w:rPr>
        <w:sz w:val="16"/>
      </w:rPr>
      <w:fldChar w:fldCharType="end"/>
    </w:r>
    <w:r w:rsidR="00C3036F">
      <w:rPr>
        <w:sz w:val="16"/>
      </w:rPr>
      <w:fldChar w:fldCharType="begin"/>
    </w:r>
    <w:r>
      <w:rPr>
        <w:sz w:val="16"/>
        <w:lang w:val="en-US"/>
      </w:rPr>
      <w:instrText xml:space="preserve"> SET SAKSNR "SAKSNR" </w:instrText>
    </w:r>
    <w:r w:rsidR="00C3036F">
      <w:rPr>
        <w:sz w:val="16"/>
      </w:rPr>
      <w:fldChar w:fldCharType="separate"/>
    </w:r>
    <w:r w:rsidR="00034E11">
      <w:rPr>
        <w:noProof/>
        <w:sz w:val="16"/>
        <w:lang w:val="en-US"/>
      </w:rPr>
      <w:t>SAKSNR</w:t>
    </w:r>
    <w:r w:rsidR="00C3036F">
      <w:rPr>
        <w:sz w:val="16"/>
      </w:rPr>
      <w:fldChar w:fldCharType="end"/>
    </w:r>
    <w:r w:rsidR="00C3036F">
      <w:rPr>
        <w:sz w:val="16"/>
      </w:rPr>
      <w:fldChar w:fldCharType="begin"/>
    </w:r>
    <w:r>
      <w:rPr>
        <w:sz w:val="16"/>
        <w:lang w:val="en-US"/>
      </w:rPr>
      <w:instrText xml:space="preserve"> SET SAKSBESKR "SAKSBESKR" </w:instrText>
    </w:r>
    <w:r w:rsidR="00C3036F">
      <w:rPr>
        <w:sz w:val="16"/>
      </w:rPr>
      <w:fldChar w:fldCharType="separate"/>
    </w:r>
    <w:r w:rsidR="00034E11">
      <w:rPr>
        <w:noProof/>
        <w:sz w:val="16"/>
        <w:lang w:val="en-US"/>
      </w:rPr>
      <w:t>SAKSBESKR</w:t>
    </w:r>
    <w:r w:rsidR="00C3036F">
      <w:rPr>
        <w:sz w:val="16"/>
      </w:rPr>
      <w:fldChar w:fldCharType="end"/>
    </w:r>
    <w:r w:rsidR="00C3036F">
      <w:rPr>
        <w:sz w:val="16"/>
      </w:rPr>
      <w:fldChar w:fldCharType="begin"/>
    </w:r>
    <w:r>
      <w:rPr>
        <w:sz w:val="16"/>
        <w:lang w:val="en-US"/>
      </w:rPr>
      <w:instrText xml:space="preserve"> SET FAKSNR "FAKSNR" </w:instrText>
    </w:r>
    <w:r w:rsidR="00C3036F">
      <w:rPr>
        <w:sz w:val="16"/>
      </w:rPr>
      <w:fldChar w:fldCharType="separate"/>
    </w:r>
    <w:r w:rsidR="00034E11">
      <w:rPr>
        <w:noProof/>
        <w:sz w:val="16"/>
        <w:lang w:val="en-US"/>
      </w:rPr>
      <w:t>FAKSNR</w:t>
    </w:r>
    <w:r w:rsidR="00C3036F">
      <w:rPr>
        <w:sz w:val="16"/>
      </w:rPr>
      <w:fldChar w:fldCharType="end"/>
    </w:r>
    <w:r w:rsidR="00C3036F">
      <w:rPr>
        <w:sz w:val="16"/>
      </w:rPr>
      <w:fldChar w:fldCharType="begin"/>
    </w:r>
    <w:r>
      <w:rPr>
        <w:sz w:val="16"/>
        <w:lang w:val="en-US"/>
      </w:rPr>
      <w:instrText xml:space="preserve"> SET DEPARTMENT "DEPARTMENT" </w:instrText>
    </w:r>
    <w:r w:rsidR="00C3036F">
      <w:rPr>
        <w:sz w:val="16"/>
      </w:rPr>
      <w:fldChar w:fldCharType="separate"/>
    </w:r>
    <w:r w:rsidR="00034E11">
      <w:rPr>
        <w:noProof/>
        <w:sz w:val="16"/>
        <w:lang w:val="en-US"/>
      </w:rPr>
      <w:t>DEPARTMENT</w:t>
    </w:r>
    <w:r w:rsidR="00C3036F">
      <w:rPr>
        <w:sz w:val="16"/>
      </w:rPr>
      <w:fldChar w:fldCharType="end"/>
    </w:r>
    <w:r w:rsidR="00C3036F">
      <w:rPr>
        <w:sz w:val="16"/>
      </w:rPr>
      <w:fldChar w:fldCharType="begin"/>
    </w:r>
    <w:r>
      <w:rPr>
        <w:sz w:val="16"/>
        <w:lang w:val="en-US"/>
      </w:rPr>
      <w:instrText xml:space="preserve"> SET FORFALL "FORFALL" </w:instrText>
    </w:r>
    <w:r w:rsidR="00C3036F">
      <w:rPr>
        <w:sz w:val="16"/>
      </w:rPr>
      <w:fldChar w:fldCharType="separate"/>
    </w:r>
    <w:r w:rsidR="00034E11">
      <w:rPr>
        <w:noProof/>
        <w:sz w:val="16"/>
        <w:lang w:val="en-US"/>
      </w:rPr>
      <w:t>FORFALL</w:t>
    </w:r>
    <w:r w:rsidR="00C3036F">
      <w:rPr>
        <w:sz w:val="16"/>
      </w:rPr>
      <w:fldChar w:fldCharType="end"/>
    </w:r>
  </w:p>
  <w:p w14:paraId="7D15AF35" w14:textId="77777777" w:rsidR="00874646" w:rsidRDefault="00874646">
    <w:pPr>
      <w:pStyle w:val="Toppteks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8E640" w14:textId="1CF53EEE" w:rsidR="00874646" w:rsidRDefault="00CD35C7" w:rsidP="00842882">
    <w:pPr>
      <w:pStyle w:val="Topptekst"/>
      <w:tabs>
        <w:tab w:val="clear" w:pos="4536"/>
        <w:tab w:val="center" w:pos="9072"/>
        <w:tab w:val="right" w:pos="10065"/>
      </w:tabs>
      <w:ind w:right="-993" w:firstLine="708"/>
      <w:rPr>
        <w:lang w:val="en-US"/>
      </w:rPr>
    </w:pPr>
    <w:r>
      <w:rPr>
        <w:noProof/>
        <w:sz w:val="16"/>
      </w:rPr>
      <w:drawing>
        <wp:anchor distT="0" distB="0" distL="114300" distR="114300" simplePos="0" relativeHeight="251658240" behindDoc="0" locked="0" layoutInCell="1" allowOverlap="1" wp14:anchorId="5408059A" wp14:editId="63B1B5CD">
          <wp:simplePos x="0" y="0"/>
          <wp:positionH relativeFrom="column">
            <wp:posOffset>4244863</wp:posOffset>
          </wp:positionH>
          <wp:positionV relativeFrom="paragraph">
            <wp:posOffset>-43180</wp:posOffset>
          </wp:positionV>
          <wp:extent cx="1507178" cy="500952"/>
          <wp:effectExtent l="0" t="0" r="4445"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rke_hovedlogo_positiv_RGB til Word.png"/>
                  <pic:cNvPicPr/>
                </pic:nvPicPr>
                <pic:blipFill>
                  <a:blip r:embed="rId1">
                    <a:extLst>
                      <a:ext uri="{28A0092B-C50C-407E-A947-70E740481C1C}">
                        <a14:useLocalDpi xmlns:a14="http://schemas.microsoft.com/office/drawing/2010/main" val="0"/>
                      </a:ext>
                    </a:extLst>
                  </a:blip>
                  <a:stretch>
                    <a:fillRect/>
                  </a:stretch>
                </pic:blipFill>
                <pic:spPr>
                  <a:xfrm>
                    <a:off x="0" y="0"/>
                    <a:ext cx="1507178" cy="500952"/>
                  </a:xfrm>
                  <a:prstGeom prst="rect">
                    <a:avLst/>
                  </a:prstGeom>
                </pic:spPr>
              </pic:pic>
            </a:graphicData>
          </a:graphic>
          <wp14:sizeRelH relativeFrom="page">
            <wp14:pctWidth>0</wp14:pctWidth>
          </wp14:sizeRelH>
          <wp14:sizeRelV relativeFrom="page">
            <wp14:pctHeight>0</wp14:pctHeight>
          </wp14:sizeRelV>
        </wp:anchor>
      </w:drawing>
    </w:r>
    <w:r w:rsidR="00842882">
      <w:tab/>
    </w:r>
    <w:r w:rsidR="00C3036F">
      <w:rPr>
        <w:sz w:val="16"/>
      </w:rPr>
      <w:fldChar w:fldCharType="begin"/>
    </w:r>
    <w:r w:rsidR="00874646">
      <w:rPr>
        <w:sz w:val="16"/>
        <w:lang w:val="en-US"/>
      </w:rPr>
      <w:instrText xml:space="preserve"> SET MEDLEMSNR "MEDLEMSNR" </w:instrText>
    </w:r>
    <w:r w:rsidR="00C3036F">
      <w:rPr>
        <w:sz w:val="16"/>
      </w:rPr>
      <w:fldChar w:fldCharType="separate"/>
    </w:r>
    <w:r w:rsidR="00034E11">
      <w:rPr>
        <w:noProof/>
        <w:sz w:val="16"/>
        <w:lang w:val="en-US"/>
      </w:rPr>
      <w:t>MEDLEMSNR</w:t>
    </w:r>
    <w:r w:rsidR="00C3036F">
      <w:rPr>
        <w:sz w:val="16"/>
      </w:rPr>
      <w:fldChar w:fldCharType="end"/>
    </w:r>
    <w:r w:rsidR="00C3036F">
      <w:rPr>
        <w:sz w:val="16"/>
      </w:rPr>
      <w:fldChar w:fldCharType="begin"/>
    </w:r>
    <w:r w:rsidR="00874646">
      <w:rPr>
        <w:sz w:val="16"/>
        <w:lang w:val="en-US"/>
      </w:rPr>
      <w:instrText xml:space="preserve"> SET KONTAKT "KONTAKT" </w:instrText>
    </w:r>
    <w:r w:rsidR="00C3036F">
      <w:rPr>
        <w:sz w:val="16"/>
      </w:rPr>
      <w:fldChar w:fldCharType="separate"/>
    </w:r>
    <w:r w:rsidR="00034E11">
      <w:rPr>
        <w:noProof/>
        <w:sz w:val="16"/>
        <w:lang w:val="en-US"/>
      </w:rPr>
      <w:t>KONTAKT</w:t>
    </w:r>
    <w:r w:rsidR="00C3036F">
      <w:rPr>
        <w:sz w:val="16"/>
      </w:rPr>
      <w:fldChar w:fldCharType="end"/>
    </w:r>
    <w:r w:rsidR="00C3036F">
      <w:rPr>
        <w:sz w:val="16"/>
      </w:rPr>
      <w:fldChar w:fldCharType="begin"/>
    </w:r>
    <w:r w:rsidR="00874646">
      <w:rPr>
        <w:sz w:val="16"/>
        <w:lang w:val="en-US"/>
      </w:rPr>
      <w:instrText xml:space="preserve"> SET KONTAKTPERSON "KONTAKTPERSON" </w:instrText>
    </w:r>
    <w:r w:rsidR="00C3036F">
      <w:rPr>
        <w:sz w:val="16"/>
      </w:rPr>
      <w:fldChar w:fldCharType="separate"/>
    </w:r>
    <w:r w:rsidR="00034E11">
      <w:rPr>
        <w:noProof/>
        <w:sz w:val="16"/>
        <w:lang w:val="en-US"/>
      </w:rPr>
      <w:t>KONTAKTPERSON</w:t>
    </w:r>
    <w:r w:rsidR="00C3036F">
      <w:rPr>
        <w:sz w:val="16"/>
      </w:rPr>
      <w:fldChar w:fldCharType="end"/>
    </w:r>
    <w:r w:rsidR="00C3036F">
      <w:rPr>
        <w:sz w:val="16"/>
      </w:rPr>
      <w:fldChar w:fldCharType="begin"/>
    </w:r>
    <w:r w:rsidR="00874646">
      <w:rPr>
        <w:sz w:val="16"/>
        <w:lang w:val="en-US"/>
      </w:rPr>
      <w:instrText xml:space="preserve"> SET ADRESSE "ADRESSE" </w:instrText>
    </w:r>
    <w:r w:rsidR="00C3036F">
      <w:rPr>
        <w:sz w:val="16"/>
      </w:rPr>
      <w:fldChar w:fldCharType="separate"/>
    </w:r>
    <w:r w:rsidR="00034E11">
      <w:rPr>
        <w:noProof/>
        <w:sz w:val="16"/>
        <w:lang w:val="en-US"/>
      </w:rPr>
      <w:t>ADRESSE</w:t>
    </w:r>
    <w:r w:rsidR="00C3036F">
      <w:rPr>
        <w:sz w:val="16"/>
      </w:rPr>
      <w:fldChar w:fldCharType="end"/>
    </w:r>
    <w:r w:rsidR="00C3036F">
      <w:rPr>
        <w:sz w:val="16"/>
      </w:rPr>
      <w:fldChar w:fldCharType="begin"/>
    </w:r>
    <w:r w:rsidR="00874646">
      <w:rPr>
        <w:sz w:val="16"/>
        <w:lang w:val="en-US"/>
      </w:rPr>
      <w:instrText xml:space="preserve"> SET POSTNR "POSTNR" </w:instrText>
    </w:r>
    <w:r w:rsidR="00C3036F">
      <w:rPr>
        <w:sz w:val="16"/>
      </w:rPr>
      <w:fldChar w:fldCharType="separate"/>
    </w:r>
    <w:r w:rsidR="00034E11">
      <w:rPr>
        <w:noProof/>
        <w:sz w:val="16"/>
        <w:lang w:val="en-US"/>
      </w:rPr>
      <w:t>POSTNR</w:t>
    </w:r>
    <w:r w:rsidR="00C3036F">
      <w:rPr>
        <w:sz w:val="16"/>
      </w:rPr>
      <w:fldChar w:fldCharType="end"/>
    </w:r>
    <w:r w:rsidR="00C3036F">
      <w:rPr>
        <w:sz w:val="16"/>
      </w:rPr>
      <w:fldChar w:fldCharType="begin"/>
    </w:r>
    <w:r w:rsidR="00874646">
      <w:rPr>
        <w:sz w:val="16"/>
        <w:lang w:val="en-US"/>
      </w:rPr>
      <w:instrText xml:space="preserve"> SET POSTSTED "POSTSTED" </w:instrText>
    </w:r>
    <w:r w:rsidR="00C3036F">
      <w:rPr>
        <w:sz w:val="16"/>
      </w:rPr>
      <w:fldChar w:fldCharType="separate"/>
    </w:r>
    <w:r w:rsidR="00034E11">
      <w:rPr>
        <w:noProof/>
        <w:sz w:val="16"/>
        <w:lang w:val="en-US"/>
      </w:rPr>
      <w:t>POSTSTED</w:t>
    </w:r>
    <w:r w:rsidR="00C3036F">
      <w:rPr>
        <w:sz w:val="16"/>
      </w:rPr>
      <w:fldChar w:fldCharType="end"/>
    </w:r>
    <w:r w:rsidR="00C3036F">
      <w:rPr>
        <w:sz w:val="16"/>
      </w:rPr>
      <w:fldChar w:fldCharType="begin"/>
    </w:r>
    <w:r w:rsidR="00874646">
      <w:rPr>
        <w:sz w:val="16"/>
        <w:lang w:val="en-US"/>
      </w:rPr>
      <w:instrText xml:space="preserve"> SET SAKSBEHANDLER "SAKSBEHANDLER" </w:instrText>
    </w:r>
    <w:r w:rsidR="00C3036F">
      <w:rPr>
        <w:sz w:val="16"/>
      </w:rPr>
      <w:fldChar w:fldCharType="separate"/>
    </w:r>
    <w:r w:rsidR="00034E11">
      <w:rPr>
        <w:noProof/>
        <w:sz w:val="16"/>
        <w:lang w:val="en-US"/>
      </w:rPr>
      <w:t>SAKSBEHANDLER</w:t>
    </w:r>
    <w:r w:rsidR="00C3036F">
      <w:rPr>
        <w:sz w:val="16"/>
      </w:rPr>
      <w:fldChar w:fldCharType="end"/>
    </w:r>
    <w:r w:rsidR="00C3036F">
      <w:rPr>
        <w:sz w:val="16"/>
      </w:rPr>
      <w:fldChar w:fldCharType="begin"/>
    </w:r>
    <w:r w:rsidR="00874646">
      <w:rPr>
        <w:sz w:val="16"/>
        <w:lang w:val="en-US"/>
      </w:rPr>
      <w:instrText xml:space="preserve"> SET DOKNR "DOKNR" </w:instrText>
    </w:r>
    <w:r w:rsidR="00C3036F">
      <w:rPr>
        <w:sz w:val="16"/>
      </w:rPr>
      <w:fldChar w:fldCharType="separate"/>
    </w:r>
    <w:r w:rsidR="00034E11">
      <w:rPr>
        <w:noProof/>
        <w:sz w:val="16"/>
        <w:lang w:val="en-US"/>
      </w:rPr>
      <w:t>DOKNR</w:t>
    </w:r>
    <w:r w:rsidR="00C3036F">
      <w:rPr>
        <w:sz w:val="16"/>
      </w:rPr>
      <w:fldChar w:fldCharType="end"/>
    </w:r>
    <w:r w:rsidR="00C3036F">
      <w:rPr>
        <w:sz w:val="16"/>
      </w:rPr>
      <w:fldChar w:fldCharType="begin"/>
    </w:r>
    <w:r w:rsidR="00874646">
      <w:rPr>
        <w:sz w:val="16"/>
        <w:lang w:val="en-US"/>
      </w:rPr>
      <w:instrText xml:space="preserve"> SET DATO "DATO" </w:instrText>
    </w:r>
    <w:r w:rsidR="00C3036F">
      <w:rPr>
        <w:sz w:val="16"/>
      </w:rPr>
      <w:fldChar w:fldCharType="separate"/>
    </w:r>
    <w:r w:rsidR="00034E11">
      <w:rPr>
        <w:noProof/>
        <w:sz w:val="16"/>
        <w:lang w:val="en-US"/>
      </w:rPr>
      <w:t>DATO</w:t>
    </w:r>
    <w:r w:rsidR="00C3036F">
      <w:rPr>
        <w:sz w:val="16"/>
      </w:rPr>
      <w:fldChar w:fldCharType="end"/>
    </w:r>
    <w:r w:rsidR="00C3036F">
      <w:rPr>
        <w:sz w:val="16"/>
      </w:rPr>
      <w:fldChar w:fldCharType="begin"/>
    </w:r>
    <w:r w:rsidR="00874646">
      <w:rPr>
        <w:sz w:val="16"/>
        <w:lang w:val="en-US"/>
      </w:rPr>
      <w:instrText xml:space="preserve"> SET TITTEL "TITTEL" </w:instrText>
    </w:r>
    <w:r w:rsidR="00C3036F">
      <w:rPr>
        <w:sz w:val="16"/>
      </w:rPr>
      <w:fldChar w:fldCharType="separate"/>
    </w:r>
    <w:r w:rsidR="00034E11">
      <w:rPr>
        <w:noProof/>
        <w:sz w:val="16"/>
        <w:lang w:val="en-US"/>
      </w:rPr>
      <w:t>TITTEL</w:t>
    </w:r>
    <w:r w:rsidR="00C3036F">
      <w:rPr>
        <w:sz w:val="16"/>
      </w:rPr>
      <w:fldChar w:fldCharType="end"/>
    </w:r>
    <w:r w:rsidR="00C3036F">
      <w:rPr>
        <w:sz w:val="16"/>
      </w:rPr>
      <w:fldChar w:fldCharType="begin"/>
    </w:r>
    <w:r w:rsidR="00874646">
      <w:rPr>
        <w:sz w:val="16"/>
        <w:lang w:val="en-US"/>
      </w:rPr>
      <w:instrText xml:space="preserve"> SET OPPRETTET "OPPRETTET" </w:instrText>
    </w:r>
    <w:r w:rsidR="00C3036F">
      <w:rPr>
        <w:sz w:val="16"/>
      </w:rPr>
      <w:fldChar w:fldCharType="separate"/>
    </w:r>
    <w:r w:rsidR="00034E11">
      <w:rPr>
        <w:noProof/>
        <w:sz w:val="16"/>
        <w:lang w:val="en-US"/>
      </w:rPr>
      <w:t>OPPRETTET</w:t>
    </w:r>
    <w:r w:rsidR="00C3036F">
      <w:rPr>
        <w:sz w:val="16"/>
      </w:rPr>
      <w:fldChar w:fldCharType="end"/>
    </w:r>
    <w:r w:rsidR="00C3036F">
      <w:rPr>
        <w:sz w:val="16"/>
      </w:rPr>
      <w:fldChar w:fldCharType="begin"/>
    </w:r>
    <w:r w:rsidR="00874646">
      <w:rPr>
        <w:sz w:val="16"/>
        <w:lang w:val="en-US"/>
      </w:rPr>
      <w:instrText xml:space="preserve"> SET SAKSNR "SAKSNR" </w:instrText>
    </w:r>
    <w:r w:rsidR="00C3036F">
      <w:rPr>
        <w:sz w:val="16"/>
      </w:rPr>
      <w:fldChar w:fldCharType="separate"/>
    </w:r>
    <w:r w:rsidR="00034E11">
      <w:rPr>
        <w:noProof/>
        <w:sz w:val="16"/>
        <w:lang w:val="en-US"/>
      </w:rPr>
      <w:t>SAKSNR</w:t>
    </w:r>
    <w:r w:rsidR="00C3036F">
      <w:rPr>
        <w:sz w:val="16"/>
      </w:rPr>
      <w:fldChar w:fldCharType="end"/>
    </w:r>
    <w:r w:rsidR="00C3036F">
      <w:rPr>
        <w:sz w:val="16"/>
      </w:rPr>
      <w:fldChar w:fldCharType="begin"/>
    </w:r>
    <w:r w:rsidR="00874646">
      <w:rPr>
        <w:sz w:val="16"/>
        <w:lang w:val="en-US"/>
      </w:rPr>
      <w:instrText xml:space="preserve"> SET SAKSBESKR "SAKSBESKR" </w:instrText>
    </w:r>
    <w:r w:rsidR="00C3036F">
      <w:rPr>
        <w:sz w:val="16"/>
      </w:rPr>
      <w:fldChar w:fldCharType="separate"/>
    </w:r>
    <w:r w:rsidR="00034E11">
      <w:rPr>
        <w:noProof/>
        <w:sz w:val="16"/>
        <w:lang w:val="en-US"/>
      </w:rPr>
      <w:t>SAKSBESKR</w:t>
    </w:r>
    <w:r w:rsidR="00C3036F">
      <w:rPr>
        <w:sz w:val="16"/>
      </w:rPr>
      <w:fldChar w:fldCharType="end"/>
    </w:r>
    <w:r w:rsidR="00C3036F">
      <w:rPr>
        <w:sz w:val="16"/>
      </w:rPr>
      <w:fldChar w:fldCharType="begin"/>
    </w:r>
    <w:r w:rsidR="00874646">
      <w:rPr>
        <w:sz w:val="16"/>
        <w:lang w:val="en-US"/>
      </w:rPr>
      <w:instrText xml:space="preserve"> SET FAKSNR "FAKSNR" </w:instrText>
    </w:r>
    <w:r w:rsidR="00C3036F">
      <w:rPr>
        <w:sz w:val="16"/>
      </w:rPr>
      <w:fldChar w:fldCharType="separate"/>
    </w:r>
    <w:r w:rsidR="00034E11">
      <w:rPr>
        <w:noProof/>
        <w:sz w:val="16"/>
        <w:lang w:val="en-US"/>
      </w:rPr>
      <w:t>FAKSNR</w:t>
    </w:r>
    <w:r w:rsidR="00C3036F">
      <w:rPr>
        <w:sz w:val="16"/>
      </w:rPr>
      <w:fldChar w:fldCharType="end"/>
    </w:r>
    <w:r w:rsidR="00C3036F">
      <w:rPr>
        <w:sz w:val="16"/>
      </w:rPr>
      <w:fldChar w:fldCharType="begin"/>
    </w:r>
    <w:r w:rsidR="00874646">
      <w:rPr>
        <w:sz w:val="16"/>
        <w:lang w:val="en-US"/>
      </w:rPr>
      <w:instrText xml:space="preserve"> SET DEPARTMENT "DEPARTMENT" </w:instrText>
    </w:r>
    <w:r w:rsidR="00C3036F">
      <w:rPr>
        <w:sz w:val="16"/>
      </w:rPr>
      <w:fldChar w:fldCharType="separate"/>
    </w:r>
    <w:r w:rsidR="00034E11">
      <w:rPr>
        <w:noProof/>
        <w:sz w:val="16"/>
        <w:lang w:val="en-US"/>
      </w:rPr>
      <w:t>DEPARTMENT</w:t>
    </w:r>
    <w:r w:rsidR="00C3036F">
      <w:rPr>
        <w:sz w:val="16"/>
      </w:rPr>
      <w:fldChar w:fldCharType="end"/>
    </w:r>
    <w:r w:rsidR="00C3036F">
      <w:rPr>
        <w:sz w:val="16"/>
      </w:rPr>
      <w:fldChar w:fldCharType="begin"/>
    </w:r>
    <w:r w:rsidR="00874646">
      <w:rPr>
        <w:sz w:val="16"/>
        <w:lang w:val="en-US"/>
      </w:rPr>
      <w:instrText xml:space="preserve"> SET FORFALL "FORFALL" </w:instrText>
    </w:r>
    <w:r w:rsidR="00C3036F">
      <w:rPr>
        <w:sz w:val="16"/>
      </w:rPr>
      <w:fldChar w:fldCharType="separate"/>
    </w:r>
    <w:bookmarkStart w:id="0" w:name="FORFALL"/>
    <w:r w:rsidR="00034E11">
      <w:rPr>
        <w:noProof/>
        <w:sz w:val="16"/>
        <w:lang w:val="en-US"/>
      </w:rPr>
      <w:t>FORFALL</w:t>
    </w:r>
    <w:bookmarkEnd w:id="0"/>
    <w:r w:rsidR="00C3036F">
      <w:rPr>
        <w:sz w:val="16"/>
      </w:rPr>
      <w:fldChar w:fldCharType="end"/>
    </w:r>
    <w:r w:rsidR="00C3036F">
      <w:rPr>
        <w:sz w:val="16"/>
      </w:rPr>
      <w:fldChar w:fldCharType="begin"/>
    </w:r>
    <w:r w:rsidR="00874646">
      <w:rPr>
        <w:sz w:val="16"/>
      </w:rPr>
      <w:instrText xml:space="preserve"> SET DATO "" </w:instrText>
    </w:r>
    <w:r w:rsidR="00C3036F">
      <w:rPr>
        <w:sz w:val="16"/>
      </w:rPr>
      <w:fldChar w:fldCharType="separate"/>
    </w:r>
    <w:bookmarkStart w:id="1" w:name="DATO"/>
    <w:bookmarkEnd w:id="1"/>
    <w:r w:rsidR="00034E11">
      <w:rPr>
        <w:noProof/>
        <w:sz w:val="16"/>
      </w:rPr>
      <w:t xml:space="preserve"> </w:t>
    </w:r>
    <w:r w:rsidR="00C3036F">
      <w:rPr>
        <w:sz w:val="16"/>
      </w:rPr>
      <w:fldChar w:fldCharType="end"/>
    </w:r>
    <w:r w:rsidR="00C3036F">
      <w:rPr>
        <w:sz w:val="16"/>
      </w:rPr>
      <w:fldChar w:fldCharType="begin"/>
    </w:r>
    <w:r w:rsidR="00874646">
      <w:rPr>
        <w:sz w:val="16"/>
      </w:rPr>
      <w:instrText xml:space="preserve"> SET DOKNR "DOK-2008-03652" </w:instrText>
    </w:r>
    <w:r w:rsidR="00C3036F">
      <w:rPr>
        <w:sz w:val="16"/>
      </w:rPr>
      <w:fldChar w:fldCharType="separate"/>
    </w:r>
    <w:bookmarkStart w:id="2" w:name="DOKNR"/>
    <w:r w:rsidR="00034E11">
      <w:rPr>
        <w:noProof/>
        <w:sz w:val="16"/>
      </w:rPr>
      <w:t>DOK-2008-03652</w:t>
    </w:r>
    <w:bookmarkEnd w:id="2"/>
    <w:r w:rsidR="00C3036F">
      <w:rPr>
        <w:sz w:val="16"/>
      </w:rPr>
      <w:fldChar w:fldCharType="end"/>
    </w:r>
    <w:r w:rsidR="00C3036F">
      <w:rPr>
        <w:sz w:val="16"/>
      </w:rPr>
      <w:fldChar w:fldCharType="begin"/>
    </w:r>
    <w:r w:rsidR="00874646">
      <w:rPr>
        <w:sz w:val="16"/>
      </w:rPr>
      <w:instrText xml:space="preserve"> SET KONTAKT "HSH - HUK-RÅDET " </w:instrText>
    </w:r>
    <w:r w:rsidR="00C3036F">
      <w:rPr>
        <w:sz w:val="16"/>
      </w:rPr>
      <w:fldChar w:fldCharType="separate"/>
    </w:r>
    <w:bookmarkStart w:id="3" w:name="KONTAKT"/>
    <w:r w:rsidR="00034E11">
      <w:rPr>
        <w:noProof/>
        <w:sz w:val="16"/>
      </w:rPr>
      <w:t xml:space="preserve">HSH - HUK-RÅDET </w:t>
    </w:r>
    <w:bookmarkEnd w:id="3"/>
    <w:r w:rsidR="00C3036F">
      <w:rPr>
        <w:sz w:val="16"/>
      </w:rPr>
      <w:fldChar w:fldCharType="end"/>
    </w:r>
    <w:r w:rsidR="00C3036F">
      <w:rPr>
        <w:sz w:val="16"/>
      </w:rPr>
      <w:fldChar w:fldCharType="begin"/>
    </w:r>
    <w:r w:rsidR="00874646">
      <w:rPr>
        <w:sz w:val="16"/>
      </w:rPr>
      <w:instrText xml:space="preserve"> SET KONTAKTPERSON "" </w:instrText>
    </w:r>
    <w:r w:rsidR="00C3036F">
      <w:rPr>
        <w:sz w:val="16"/>
      </w:rPr>
      <w:fldChar w:fldCharType="separate"/>
    </w:r>
    <w:bookmarkStart w:id="4" w:name="KONTAKTPERSON"/>
    <w:bookmarkEnd w:id="4"/>
    <w:r w:rsidR="00034E11">
      <w:rPr>
        <w:noProof/>
        <w:sz w:val="16"/>
      </w:rPr>
      <w:t xml:space="preserve"> </w:t>
    </w:r>
    <w:r w:rsidR="00C3036F">
      <w:rPr>
        <w:sz w:val="16"/>
      </w:rPr>
      <w:fldChar w:fldCharType="end"/>
    </w:r>
    <w:r w:rsidR="00C3036F">
      <w:rPr>
        <w:sz w:val="16"/>
      </w:rPr>
      <w:fldChar w:fldCharType="begin"/>
    </w:r>
    <w:r w:rsidR="00874646">
      <w:rPr>
        <w:sz w:val="16"/>
      </w:rPr>
      <w:instrText xml:space="preserve"> SET MEDLEMSNR "409155" </w:instrText>
    </w:r>
    <w:r w:rsidR="00C3036F">
      <w:rPr>
        <w:sz w:val="16"/>
      </w:rPr>
      <w:fldChar w:fldCharType="separate"/>
    </w:r>
    <w:bookmarkStart w:id="5" w:name="MEDLEMSNR"/>
    <w:r w:rsidR="00034E11">
      <w:rPr>
        <w:noProof/>
        <w:sz w:val="16"/>
      </w:rPr>
      <w:t>409155</w:t>
    </w:r>
    <w:bookmarkEnd w:id="5"/>
    <w:r w:rsidR="00C3036F">
      <w:rPr>
        <w:sz w:val="16"/>
      </w:rPr>
      <w:fldChar w:fldCharType="end"/>
    </w:r>
    <w:r w:rsidR="00C3036F">
      <w:rPr>
        <w:sz w:val="16"/>
      </w:rPr>
      <w:fldChar w:fldCharType="begin"/>
    </w:r>
    <w:r w:rsidR="00874646">
      <w:rPr>
        <w:sz w:val="16"/>
      </w:rPr>
      <w:instrText xml:space="preserve"> SET TITTEL "TEST MAL FOR MØTEREFERAT" </w:instrText>
    </w:r>
    <w:r w:rsidR="00C3036F">
      <w:rPr>
        <w:sz w:val="16"/>
      </w:rPr>
      <w:fldChar w:fldCharType="separate"/>
    </w:r>
    <w:bookmarkStart w:id="6" w:name="TITTEL"/>
    <w:r w:rsidR="00034E11">
      <w:rPr>
        <w:noProof/>
        <w:sz w:val="16"/>
      </w:rPr>
      <w:t>TEST MAL FOR MØTEREFERAT</w:t>
    </w:r>
    <w:bookmarkEnd w:id="6"/>
    <w:r w:rsidR="00C3036F">
      <w:rPr>
        <w:sz w:val="16"/>
      </w:rPr>
      <w:fldChar w:fldCharType="end"/>
    </w:r>
    <w:r w:rsidR="00C3036F">
      <w:rPr>
        <w:sz w:val="16"/>
      </w:rPr>
      <w:fldChar w:fldCharType="begin"/>
    </w:r>
    <w:r w:rsidR="00874646">
      <w:rPr>
        <w:sz w:val="16"/>
      </w:rPr>
      <w:instrText xml:space="preserve"> SET SAKSBEHANDLER "PER ENGELAND" </w:instrText>
    </w:r>
    <w:r w:rsidR="00C3036F">
      <w:rPr>
        <w:sz w:val="16"/>
      </w:rPr>
      <w:fldChar w:fldCharType="separate"/>
    </w:r>
    <w:bookmarkStart w:id="7" w:name="SAKSBEHANDLER"/>
    <w:r w:rsidR="00034E11">
      <w:rPr>
        <w:noProof/>
        <w:sz w:val="16"/>
      </w:rPr>
      <w:t>PER ENGELAND</w:t>
    </w:r>
    <w:bookmarkEnd w:id="7"/>
    <w:r w:rsidR="00C3036F">
      <w:rPr>
        <w:sz w:val="16"/>
      </w:rPr>
      <w:fldChar w:fldCharType="end"/>
    </w:r>
    <w:r w:rsidR="00C3036F">
      <w:rPr>
        <w:sz w:val="16"/>
      </w:rPr>
      <w:fldChar w:fldCharType="begin"/>
    </w:r>
    <w:r w:rsidR="00874646">
      <w:rPr>
        <w:sz w:val="16"/>
      </w:rPr>
      <w:instrText xml:space="preserve"> SET OPPRETTET "27.11.2008 13:09:57" </w:instrText>
    </w:r>
    <w:r w:rsidR="00C3036F">
      <w:rPr>
        <w:sz w:val="16"/>
      </w:rPr>
      <w:fldChar w:fldCharType="separate"/>
    </w:r>
    <w:bookmarkStart w:id="8" w:name="OPPRETTET"/>
    <w:r w:rsidR="00034E11">
      <w:rPr>
        <w:noProof/>
        <w:sz w:val="16"/>
      </w:rPr>
      <w:t>27.11.2008 13:09:57</w:t>
    </w:r>
    <w:bookmarkEnd w:id="8"/>
    <w:r w:rsidR="00C3036F">
      <w:rPr>
        <w:sz w:val="16"/>
      </w:rPr>
      <w:fldChar w:fldCharType="end"/>
    </w:r>
    <w:r w:rsidR="00C3036F">
      <w:rPr>
        <w:sz w:val="16"/>
      </w:rPr>
      <w:fldChar w:fldCharType="begin"/>
    </w:r>
    <w:r w:rsidR="00874646">
      <w:rPr>
        <w:sz w:val="16"/>
      </w:rPr>
      <w:instrText xml:space="preserve"> SET DEPARTMENT "Arbeidsgiveravdelingen" </w:instrText>
    </w:r>
    <w:r w:rsidR="00C3036F">
      <w:rPr>
        <w:sz w:val="16"/>
      </w:rPr>
      <w:fldChar w:fldCharType="separate"/>
    </w:r>
    <w:bookmarkStart w:id="9" w:name="DEPARTMENT"/>
    <w:r w:rsidR="00034E11">
      <w:rPr>
        <w:noProof/>
        <w:sz w:val="16"/>
      </w:rPr>
      <w:t>Arbeidsgiveravdelingen</w:t>
    </w:r>
    <w:bookmarkEnd w:id="9"/>
    <w:r w:rsidR="00C3036F">
      <w:rPr>
        <w:sz w:val="16"/>
      </w:rPr>
      <w:fldChar w:fldCharType="end"/>
    </w:r>
    <w:r w:rsidR="00C3036F">
      <w:rPr>
        <w:sz w:val="16"/>
      </w:rPr>
      <w:fldChar w:fldCharType="begin"/>
    </w:r>
    <w:r w:rsidR="00874646">
      <w:rPr>
        <w:sz w:val="16"/>
      </w:rPr>
      <w:instrText xml:space="preserve"> SET SAKSNR "" </w:instrText>
    </w:r>
    <w:r w:rsidR="00C3036F">
      <w:rPr>
        <w:sz w:val="16"/>
      </w:rPr>
      <w:fldChar w:fldCharType="separate"/>
    </w:r>
    <w:bookmarkStart w:id="10" w:name="SAKSNR"/>
    <w:bookmarkEnd w:id="10"/>
    <w:r w:rsidR="00034E11">
      <w:rPr>
        <w:noProof/>
        <w:sz w:val="16"/>
      </w:rPr>
      <w:t xml:space="preserve"> </w:t>
    </w:r>
    <w:r w:rsidR="00C3036F">
      <w:rPr>
        <w:sz w:val="16"/>
      </w:rPr>
      <w:fldChar w:fldCharType="end"/>
    </w:r>
    <w:r w:rsidR="00C3036F">
      <w:rPr>
        <w:sz w:val="16"/>
      </w:rPr>
      <w:fldChar w:fldCharType="begin"/>
    </w:r>
    <w:r w:rsidR="00874646">
      <w:rPr>
        <w:sz w:val="16"/>
      </w:rPr>
      <w:instrText xml:space="preserve"> SET SAKSBESKR "" </w:instrText>
    </w:r>
    <w:r w:rsidR="00C3036F">
      <w:rPr>
        <w:sz w:val="16"/>
      </w:rPr>
      <w:fldChar w:fldCharType="separate"/>
    </w:r>
    <w:bookmarkStart w:id="11" w:name="SAKSBESKR"/>
    <w:bookmarkEnd w:id="11"/>
    <w:r w:rsidR="00034E11">
      <w:rPr>
        <w:noProof/>
        <w:sz w:val="16"/>
      </w:rPr>
      <w:t xml:space="preserve"> </w:t>
    </w:r>
    <w:r w:rsidR="00C3036F">
      <w:rPr>
        <w:sz w:val="16"/>
      </w:rPr>
      <w:fldChar w:fldCharType="end"/>
    </w:r>
    <w:r w:rsidR="00C3036F">
      <w:rPr>
        <w:sz w:val="16"/>
      </w:rPr>
      <w:fldChar w:fldCharType="begin"/>
    </w:r>
    <w:r w:rsidR="00874646">
      <w:rPr>
        <w:sz w:val="16"/>
      </w:rPr>
      <w:instrText xml:space="preserve"> SET BRUKERID "CE" </w:instrText>
    </w:r>
    <w:r w:rsidR="00C3036F">
      <w:rPr>
        <w:sz w:val="16"/>
      </w:rPr>
      <w:fldChar w:fldCharType="separate"/>
    </w:r>
    <w:bookmarkStart w:id="12" w:name="BRUKERID"/>
    <w:r w:rsidR="00034E11">
      <w:rPr>
        <w:noProof/>
        <w:sz w:val="16"/>
      </w:rPr>
      <w:t>CE</w:t>
    </w:r>
    <w:bookmarkEnd w:id="12"/>
    <w:r w:rsidR="00C3036F">
      <w:rPr>
        <w:sz w:val="16"/>
      </w:rPr>
      <w:fldChar w:fldCharType="end"/>
    </w:r>
    <w:r w:rsidR="00C3036F">
      <w:rPr>
        <w:sz w:val="16"/>
      </w:rPr>
      <w:fldChar w:fldCharType="begin"/>
    </w:r>
    <w:r w:rsidR="00874646">
      <w:rPr>
        <w:sz w:val="16"/>
      </w:rPr>
      <w:instrText xml:space="preserve"> SET EMAIL "p.engeland@hsh-org.no" </w:instrText>
    </w:r>
    <w:r w:rsidR="00C3036F">
      <w:rPr>
        <w:sz w:val="16"/>
      </w:rPr>
      <w:fldChar w:fldCharType="separate"/>
    </w:r>
    <w:bookmarkStart w:id="13" w:name="EMAIL"/>
    <w:r w:rsidR="00034E11">
      <w:rPr>
        <w:noProof/>
        <w:sz w:val="16"/>
      </w:rPr>
      <w:t>p.engeland@hsh-org.no</w:t>
    </w:r>
    <w:bookmarkEnd w:id="13"/>
    <w:r w:rsidR="00C3036F">
      <w:rPr>
        <w:sz w:val="16"/>
      </w:rPr>
      <w:fldChar w:fldCharType="end"/>
    </w:r>
    <w:r w:rsidR="00C3036F">
      <w:rPr>
        <w:sz w:val="16"/>
      </w:rPr>
      <w:fldChar w:fldCharType="begin"/>
    </w:r>
    <w:r w:rsidR="00874646">
      <w:rPr>
        <w:sz w:val="16"/>
      </w:rPr>
      <w:instrText xml:space="preserve"> SET SAKSBEHTITTEL "Seksjonssjef" </w:instrText>
    </w:r>
    <w:r w:rsidR="00C3036F">
      <w:rPr>
        <w:sz w:val="16"/>
      </w:rPr>
      <w:fldChar w:fldCharType="separate"/>
    </w:r>
    <w:bookmarkStart w:id="14" w:name="SAKSBEHTITTEL"/>
    <w:r w:rsidR="00034E11">
      <w:rPr>
        <w:noProof/>
        <w:sz w:val="16"/>
      </w:rPr>
      <w:t>Seksjonssjef</w:t>
    </w:r>
    <w:bookmarkEnd w:id="14"/>
    <w:r w:rsidR="00C3036F">
      <w:rPr>
        <w:sz w:val="16"/>
      </w:rPr>
      <w:fldChar w:fldCharType="end"/>
    </w:r>
    <w:r w:rsidR="00C3036F">
      <w:rPr>
        <w:sz w:val="16"/>
      </w:rPr>
      <w:fldChar w:fldCharType="begin"/>
    </w:r>
    <w:r w:rsidR="00874646">
      <w:rPr>
        <w:sz w:val="16"/>
      </w:rPr>
      <w:instrText xml:space="preserve"> SET TLF "22 54 17 66" </w:instrText>
    </w:r>
    <w:r w:rsidR="00C3036F">
      <w:rPr>
        <w:sz w:val="16"/>
      </w:rPr>
      <w:fldChar w:fldCharType="separate"/>
    </w:r>
    <w:bookmarkStart w:id="15" w:name="TLF"/>
    <w:r w:rsidR="00034E11">
      <w:rPr>
        <w:noProof/>
        <w:sz w:val="16"/>
      </w:rPr>
      <w:t>22 54 17 66</w:t>
    </w:r>
    <w:bookmarkEnd w:id="15"/>
    <w:r w:rsidR="00C3036F">
      <w:rPr>
        <w:sz w:val="16"/>
      </w:rPr>
      <w:fldChar w:fldCharType="end"/>
    </w:r>
    <w:r w:rsidR="00C3036F">
      <w:rPr>
        <w:sz w:val="16"/>
      </w:rPr>
      <w:fldChar w:fldCharType="begin"/>
    </w:r>
    <w:r w:rsidR="00874646">
      <w:rPr>
        <w:sz w:val="16"/>
      </w:rPr>
      <w:instrText xml:space="preserve"> SET FAKSNR "" </w:instrText>
    </w:r>
    <w:r w:rsidR="00C3036F">
      <w:rPr>
        <w:sz w:val="16"/>
      </w:rPr>
      <w:fldChar w:fldCharType="separate"/>
    </w:r>
    <w:bookmarkStart w:id="16" w:name="FAKSNR"/>
    <w:bookmarkEnd w:id="16"/>
    <w:r w:rsidR="00034E11">
      <w:rPr>
        <w:noProof/>
        <w:sz w:val="16"/>
      </w:rPr>
      <w:t xml:space="preserve"> </w:t>
    </w:r>
    <w:r w:rsidR="00C3036F">
      <w:rPr>
        <w:sz w:val="16"/>
      </w:rPr>
      <w:fldChar w:fldCharType="end"/>
    </w:r>
    <w:r w:rsidR="00C3036F">
      <w:rPr>
        <w:sz w:val="16"/>
      </w:rPr>
      <w:fldChar w:fldCharType="begin"/>
    </w:r>
    <w:r w:rsidR="00874646">
      <w:rPr>
        <w:sz w:val="16"/>
      </w:rPr>
      <w:instrText xml:space="preserve"> SET ADRESSE "Postboks 2900 Solli" </w:instrText>
    </w:r>
    <w:r w:rsidR="00C3036F">
      <w:rPr>
        <w:sz w:val="16"/>
      </w:rPr>
      <w:fldChar w:fldCharType="separate"/>
    </w:r>
    <w:bookmarkStart w:id="17" w:name="ADRESSE"/>
    <w:r w:rsidR="00034E11">
      <w:rPr>
        <w:noProof/>
        <w:sz w:val="16"/>
      </w:rPr>
      <w:t>Postboks 2900 Solli</w:t>
    </w:r>
    <w:bookmarkEnd w:id="17"/>
    <w:r w:rsidR="00C3036F">
      <w:rPr>
        <w:sz w:val="16"/>
      </w:rPr>
      <w:fldChar w:fldCharType="end"/>
    </w:r>
    <w:r w:rsidR="00C3036F">
      <w:rPr>
        <w:sz w:val="16"/>
      </w:rPr>
      <w:fldChar w:fldCharType="begin"/>
    </w:r>
    <w:r w:rsidR="00874646">
      <w:rPr>
        <w:sz w:val="16"/>
      </w:rPr>
      <w:instrText xml:space="preserve"> SET POSTNR "0230" </w:instrText>
    </w:r>
    <w:r w:rsidR="00C3036F">
      <w:rPr>
        <w:sz w:val="16"/>
      </w:rPr>
      <w:fldChar w:fldCharType="separate"/>
    </w:r>
    <w:bookmarkStart w:id="18" w:name="POSTNR"/>
    <w:r w:rsidR="00034E11">
      <w:rPr>
        <w:noProof/>
        <w:sz w:val="16"/>
      </w:rPr>
      <w:t>0230</w:t>
    </w:r>
    <w:bookmarkEnd w:id="18"/>
    <w:r w:rsidR="00C3036F">
      <w:rPr>
        <w:sz w:val="16"/>
      </w:rPr>
      <w:fldChar w:fldCharType="end"/>
    </w:r>
    <w:r w:rsidR="00C3036F">
      <w:rPr>
        <w:sz w:val="16"/>
      </w:rPr>
      <w:fldChar w:fldCharType="begin"/>
    </w:r>
    <w:r w:rsidR="00874646">
      <w:rPr>
        <w:sz w:val="16"/>
      </w:rPr>
      <w:instrText xml:space="preserve"> SET POSTSTED "OSLO" </w:instrText>
    </w:r>
    <w:r w:rsidR="00C3036F">
      <w:rPr>
        <w:sz w:val="16"/>
      </w:rPr>
      <w:fldChar w:fldCharType="separate"/>
    </w:r>
    <w:bookmarkStart w:id="19" w:name="POSTSTED"/>
    <w:r w:rsidR="00034E11">
      <w:rPr>
        <w:noProof/>
        <w:sz w:val="16"/>
      </w:rPr>
      <w:t>OSLO</w:t>
    </w:r>
    <w:bookmarkEnd w:id="19"/>
    <w:r w:rsidR="00C3036F">
      <w:rPr>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F7B29"/>
    <w:multiLevelType w:val="hybridMultilevel"/>
    <w:tmpl w:val="85E8828C"/>
    <w:lvl w:ilvl="0" w:tplc="04140001">
      <w:start w:val="4"/>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C631BC"/>
    <w:multiLevelType w:val="hybridMultilevel"/>
    <w:tmpl w:val="0298FB4C"/>
    <w:lvl w:ilvl="0" w:tplc="53D0C514">
      <w:start w:val="3"/>
      <w:numFmt w:val="bullet"/>
      <w:lvlText w:val=""/>
      <w:lvlJc w:val="left"/>
      <w:pPr>
        <w:ind w:left="720"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657B16"/>
    <w:multiLevelType w:val="hybridMultilevel"/>
    <w:tmpl w:val="7E342E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1056B4C"/>
    <w:multiLevelType w:val="hybridMultilevel"/>
    <w:tmpl w:val="7E1C6D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29E3296"/>
    <w:multiLevelType w:val="hybridMultilevel"/>
    <w:tmpl w:val="270427F0"/>
    <w:lvl w:ilvl="0" w:tplc="04140001">
      <w:start w:val="17"/>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96654C5"/>
    <w:multiLevelType w:val="hybridMultilevel"/>
    <w:tmpl w:val="81D2C25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398553336">
    <w:abstractNumId w:val="4"/>
  </w:num>
  <w:num w:numId="2" w16cid:durableId="146896879">
    <w:abstractNumId w:val="5"/>
  </w:num>
  <w:num w:numId="3" w16cid:durableId="686977911">
    <w:abstractNumId w:val="0"/>
  </w:num>
  <w:num w:numId="4" w16cid:durableId="1963420540">
    <w:abstractNumId w:val="2"/>
  </w:num>
  <w:num w:numId="5" w16cid:durableId="1379161420">
    <w:abstractNumId w:val="3"/>
  </w:num>
  <w:num w:numId="6" w16cid:durableId="519390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9D5"/>
    <w:rsid w:val="000078F1"/>
    <w:rsid w:val="000220D1"/>
    <w:rsid w:val="00034E11"/>
    <w:rsid w:val="00056009"/>
    <w:rsid w:val="0006028D"/>
    <w:rsid w:val="00061EE9"/>
    <w:rsid w:val="000767ED"/>
    <w:rsid w:val="000B3572"/>
    <w:rsid w:val="000E764C"/>
    <w:rsid w:val="000F6B57"/>
    <w:rsid w:val="0011428D"/>
    <w:rsid w:val="0011618E"/>
    <w:rsid w:val="00182FE6"/>
    <w:rsid w:val="00193901"/>
    <w:rsid w:val="001B1B58"/>
    <w:rsid w:val="001C456B"/>
    <w:rsid w:val="001E482C"/>
    <w:rsid w:val="00222BB0"/>
    <w:rsid w:val="00246410"/>
    <w:rsid w:val="00247C69"/>
    <w:rsid w:val="00270CE0"/>
    <w:rsid w:val="00296A8F"/>
    <w:rsid w:val="002E4306"/>
    <w:rsid w:val="002F0D29"/>
    <w:rsid w:val="002F42D2"/>
    <w:rsid w:val="00301332"/>
    <w:rsid w:val="003513B0"/>
    <w:rsid w:val="0039692B"/>
    <w:rsid w:val="003B0B0B"/>
    <w:rsid w:val="003C1145"/>
    <w:rsid w:val="003C1CCF"/>
    <w:rsid w:val="003D337E"/>
    <w:rsid w:val="003E2B54"/>
    <w:rsid w:val="00443956"/>
    <w:rsid w:val="0044575D"/>
    <w:rsid w:val="00472513"/>
    <w:rsid w:val="004D51D2"/>
    <w:rsid w:val="004E3C00"/>
    <w:rsid w:val="005119C7"/>
    <w:rsid w:val="00571783"/>
    <w:rsid w:val="005B4A51"/>
    <w:rsid w:val="006119B0"/>
    <w:rsid w:val="006262E3"/>
    <w:rsid w:val="0064622D"/>
    <w:rsid w:val="006539D5"/>
    <w:rsid w:val="00674D5D"/>
    <w:rsid w:val="00682094"/>
    <w:rsid w:val="006A7F22"/>
    <w:rsid w:val="006B0065"/>
    <w:rsid w:val="006B619D"/>
    <w:rsid w:val="006C46BF"/>
    <w:rsid w:val="006F1AEE"/>
    <w:rsid w:val="006F3F57"/>
    <w:rsid w:val="00700E3E"/>
    <w:rsid w:val="00754AF2"/>
    <w:rsid w:val="007629D9"/>
    <w:rsid w:val="007739D5"/>
    <w:rsid w:val="00787ACF"/>
    <w:rsid w:val="00797A56"/>
    <w:rsid w:val="007A52CF"/>
    <w:rsid w:val="007E6DC7"/>
    <w:rsid w:val="007F4AFA"/>
    <w:rsid w:val="00804F94"/>
    <w:rsid w:val="00810845"/>
    <w:rsid w:val="008400D4"/>
    <w:rsid w:val="00842882"/>
    <w:rsid w:val="00843129"/>
    <w:rsid w:val="008455D6"/>
    <w:rsid w:val="00861C7D"/>
    <w:rsid w:val="00874646"/>
    <w:rsid w:val="008B3D3F"/>
    <w:rsid w:val="008D3962"/>
    <w:rsid w:val="008D72B7"/>
    <w:rsid w:val="00974285"/>
    <w:rsid w:val="009778B3"/>
    <w:rsid w:val="0099079F"/>
    <w:rsid w:val="009B3EFE"/>
    <w:rsid w:val="009C704C"/>
    <w:rsid w:val="009D16B7"/>
    <w:rsid w:val="00A04A16"/>
    <w:rsid w:val="00A2240E"/>
    <w:rsid w:val="00A44D4A"/>
    <w:rsid w:val="00A60876"/>
    <w:rsid w:val="00AB199F"/>
    <w:rsid w:val="00AE3EEA"/>
    <w:rsid w:val="00B00A4C"/>
    <w:rsid w:val="00B0143B"/>
    <w:rsid w:val="00B33A71"/>
    <w:rsid w:val="00B46D0F"/>
    <w:rsid w:val="00B52D03"/>
    <w:rsid w:val="00B70B69"/>
    <w:rsid w:val="00B958D0"/>
    <w:rsid w:val="00B97743"/>
    <w:rsid w:val="00BB24C1"/>
    <w:rsid w:val="00BE3BDF"/>
    <w:rsid w:val="00C040AD"/>
    <w:rsid w:val="00C11C36"/>
    <w:rsid w:val="00C3036F"/>
    <w:rsid w:val="00C75979"/>
    <w:rsid w:val="00C83C00"/>
    <w:rsid w:val="00C87C13"/>
    <w:rsid w:val="00CA21DB"/>
    <w:rsid w:val="00CA267F"/>
    <w:rsid w:val="00CD35C7"/>
    <w:rsid w:val="00D35BEA"/>
    <w:rsid w:val="00D42F5E"/>
    <w:rsid w:val="00DB7917"/>
    <w:rsid w:val="00DC2741"/>
    <w:rsid w:val="00DC3066"/>
    <w:rsid w:val="00DF644A"/>
    <w:rsid w:val="00E13ED7"/>
    <w:rsid w:val="00E17972"/>
    <w:rsid w:val="00E17FB9"/>
    <w:rsid w:val="00E26A08"/>
    <w:rsid w:val="00E51C09"/>
    <w:rsid w:val="00E62F3C"/>
    <w:rsid w:val="00E65996"/>
    <w:rsid w:val="00EC1692"/>
    <w:rsid w:val="00EC5DC7"/>
    <w:rsid w:val="00F36AD5"/>
    <w:rsid w:val="00F547CD"/>
    <w:rsid w:val="00F601D9"/>
    <w:rsid w:val="00F84A9F"/>
    <w:rsid w:val="00F90D7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B1BADC"/>
  <w15:docId w15:val="{35CF473A-60F4-4987-9AC0-825F7E8B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40AD"/>
    <w:rPr>
      <w:rFonts w:ascii="Arial" w:hAnsi="Arial"/>
      <w:sz w:val="19"/>
    </w:rPr>
  </w:style>
  <w:style w:type="paragraph" w:styleId="Overskrift1">
    <w:name w:val="heading 1"/>
    <w:basedOn w:val="Normal"/>
    <w:next w:val="Normal"/>
    <w:qFormat/>
    <w:rsid w:val="00682094"/>
    <w:pPr>
      <w:keepNext/>
      <w:spacing w:after="240"/>
      <w:outlineLvl w:val="0"/>
    </w:pPr>
    <w:rPr>
      <w:b/>
      <w:caps/>
      <w:kern w:val="28"/>
    </w:rPr>
  </w:style>
  <w:style w:type="paragraph" w:styleId="Overskrift2">
    <w:name w:val="heading 2"/>
    <w:basedOn w:val="Normal"/>
    <w:next w:val="Normal"/>
    <w:link w:val="Overskrift2Tegn"/>
    <w:qFormat/>
    <w:rsid w:val="00F601D9"/>
    <w:pPr>
      <w:keepNext/>
      <w:keepLines/>
      <w:spacing w:before="200" w:after="120" w:line="280" w:lineRule="exact"/>
      <w:outlineLvl w:val="1"/>
    </w:pPr>
    <w:rPr>
      <w:rFonts w:ascii="Trebuchet MS" w:eastAsiaTheme="majorEastAsia" w:hAnsi="Trebuchet MS" w:cstheme="majorBidi"/>
      <w:b/>
      <w:bCs/>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682094"/>
    <w:pPr>
      <w:tabs>
        <w:tab w:val="center" w:pos="4536"/>
        <w:tab w:val="right" w:pos="9072"/>
      </w:tabs>
    </w:pPr>
  </w:style>
  <w:style w:type="paragraph" w:styleId="Bunntekst">
    <w:name w:val="footer"/>
    <w:basedOn w:val="Normal"/>
    <w:rsid w:val="00682094"/>
    <w:pPr>
      <w:tabs>
        <w:tab w:val="center" w:pos="4536"/>
        <w:tab w:val="right" w:pos="9072"/>
      </w:tabs>
    </w:pPr>
    <w:rPr>
      <w:sz w:val="16"/>
    </w:rPr>
  </w:style>
  <w:style w:type="character" w:styleId="Sidetall">
    <w:name w:val="page number"/>
    <w:basedOn w:val="Standardskriftforavsnitt"/>
    <w:rsid w:val="00682094"/>
  </w:style>
  <w:style w:type="paragraph" w:customStyle="1" w:styleId="Stil1">
    <w:name w:val="Stil1"/>
    <w:basedOn w:val="Bunntekst"/>
    <w:rsid w:val="00682094"/>
    <w:rPr>
      <w:noProof/>
    </w:rPr>
  </w:style>
  <w:style w:type="character" w:styleId="Plassholdertekst">
    <w:name w:val="Placeholder Text"/>
    <w:basedOn w:val="Standardskriftforavsnitt"/>
    <w:uiPriority w:val="99"/>
    <w:semiHidden/>
    <w:rsid w:val="00B958D0"/>
    <w:rPr>
      <w:color w:val="808080"/>
    </w:rPr>
  </w:style>
  <w:style w:type="paragraph" w:styleId="Bobletekst">
    <w:name w:val="Balloon Text"/>
    <w:basedOn w:val="Normal"/>
    <w:link w:val="BobletekstTegn"/>
    <w:rsid w:val="00B958D0"/>
    <w:rPr>
      <w:rFonts w:ascii="Tahoma" w:hAnsi="Tahoma" w:cs="Tahoma"/>
      <w:sz w:val="16"/>
      <w:szCs w:val="16"/>
    </w:rPr>
  </w:style>
  <w:style w:type="character" w:customStyle="1" w:styleId="BobletekstTegn">
    <w:name w:val="Bobletekst Tegn"/>
    <w:basedOn w:val="Standardskriftforavsnitt"/>
    <w:link w:val="Bobletekst"/>
    <w:rsid w:val="00B958D0"/>
    <w:rPr>
      <w:rFonts w:ascii="Tahoma" w:hAnsi="Tahoma" w:cs="Tahoma"/>
      <w:sz w:val="16"/>
      <w:szCs w:val="16"/>
    </w:rPr>
  </w:style>
  <w:style w:type="character" w:customStyle="1" w:styleId="TopptekstTegn">
    <w:name w:val="Topptekst Tegn"/>
    <w:basedOn w:val="Standardskriftforavsnitt"/>
    <w:link w:val="Topptekst"/>
    <w:uiPriority w:val="99"/>
    <w:rsid w:val="00842882"/>
    <w:rPr>
      <w:sz w:val="24"/>
    </w:rPr>
  </w:style>
  <w:style w:type="paragraph" w:styleId="Tittel">
    <w:name w:val="Title"/>
    <w:basedOn w:val="Normal"/>
    <w:next w:val="Normal"/>
    <w:link w:val="TittelTegn"/>
    <w:qFormat/>
    <w:rsid w:val="00F601D9"/>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rsid w:val="00F601D9"/>
    <w:rPr>
      <w:rFonts w:asciiTheme="majorHAnsi" w:eastAsiaTheme="majorEastAsia" w:hAnsiTheme="majorHAnsi" w:cstheme="majorBidi"/>
      <w:spacing w:val="-10"/>
      <w:kern w:val="28"/>
      <w:sz w:val="56"/>
      <w:szCs w:val="56"/>
    </w:rPr>
  </w:style>
  <w:style w:type="character" w:customStyle="1" w:styleId="Overskrift2Tegn">
    <w:name w:val="Overskrift 2 Tegn"/>
    <w:basedOn w:val="Standardskriftforavsnitt"/>
    <w:link w:val="Overskrift2"/>
    <w:rsid w:val="00F601D9"/>
    <w:rPr>
      <w:rFonts w:ascii="Trebuchet MS" w:eastAsiaTheme="majorEastAsia" w:hAnsi="Trebuchet MS" w:cstheme="majorBidi"/>
      <w:b/>
      <w:bCs/>
      <w:szCs w:val="26"/>
    </w:rPr>
  </w:style>
  <w:style w:type="character" w:customStyle="1" w:styleId="Stil2">
    <w:name w:val="Stil2"/>
    <w:basedOn w:val="Standardskriftforavsnitt"/>
    <w:uiPriority w:val="1"/>
    <w:rsid w:val="00F601D9"/>
    <w:rPr>
      <w:rFonts w:ascii="Trebuchet MS" w:hAnsi="Trebuchet MS"/>
      <w:b/>
      <w:i/>
      <w:sz w:val="19"/>
    </w:rPr>
  </w:style>
  <w:style w:type="paragraph" w:styleId="Listeavsnitt">
    <w:name w:val="List Paragraph"/>
    <w:basedOn w:val="Normal"/>
    <w:uiPriority w:val="34"/>
    <w:qFormat/>
    <w:rsid w:val="00B46D0F"/>
    <w:pPr>
      <w:ind w:left="720"/>
      <w:contextualSpacing/>
    </w:pPr>
  </w:style>
  <w:style w:type="table" w:styleId="Tabellrutenett">
    <w:name w:val="Table Grid"/>
    <w:basedOn w:val="Vanligtabell"/>
    <w:rsid w:val="00B46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4uthevingsfarge4">
    <w:name w:val="Grid Table 4 Accent 4"/>
    <w:basedOn w:val="Vanligtabell"/>
    <w:uiPriority w:val="49"/>
    <w:rsid w:val="00C040A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utenettabell4uthevingsfarge2">
    <w:name w:val="Grid Table 4 Accent 2"/>
    <w:basedOn w:val="Vanligtabell"/>
    <w:uiPriority w:val="49"/>
    <w:rsid w:val="00C040A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Merknadsreferanse">
    <w:name w:val="annotation reference"/>
    <w:basedOn w:val="Standardskriftforavsnitt"/>
    <w:semiHidden/>
    <w:unhideWhenUsed/>
    <w:rsid w:val="0099079F"/>
    <w:rPr>
      <w:sz w:val="16"/>
      <w:szCs w:val="16"/>
    </w:rPr>
  </w:style>
  <w:style w:type="paragraph" w:styleId="Merknadstekst">
    <w:name w:val="annotation text"/>
    <w:basedOn w:val="Normal"/>
    <w:link w:val="MerknadstekstTegn"/>
    <w:semiHidden/>
    <w:unhideWhenUsed/>
    <w:rsid w:val="0099079F"/>
    <w:rPr>
      <w:sz w:val="20"/>
    </w:rPr>
  </w:style>
  <w:style w:type="character" w:customStyle="1" w:styleId="MerknadstekstTegn">
    <w:name w:val="Merknadstekst Tegn"/>
    <w:basedOn w:val="Standardskriftforavsnitt"/>
    <w:link w:val="Merknadstekst"/>
    <w:semiHidden/>
    <w:rsid w:val="0099079F"/>
    <w:rPr>
      <w:rFonts w:ascii="Arial" w:hAnsi="Arial"/>
    </w:rPr>
  </w:style>
  <w:style w:type="paragraph" w:styleId="Kommentaremne">
    <w:name w:val="annotation subject"/>
    <w:basedOn w:val="Merknadstekst"/>
    <w:next w:val="Merknadstekst"/>
    <w:link w:val="KommentaremneTegn"/>
    <w:semiHidden/>
    <w:unhideWhenUsed/>
    <w:rsid w:val="0099079F"/>
    <w:rPr>
      <w:b/>
      <w:bCs/>
    </w:rPr>
  </w:style>
  <w:style w:type="character" w:customStyle="1" w:styleId="KommentaremneTegn">
    <w:name w:val="Kommentaremne Tegn"/>
    <w:basedOn w:val="MerknadstekstTegn"/>
    <w:link w:val="Kommentaremne"/>
    <w:semiHidden/>
    <w:rsid w:val="0099079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405606">
      <w:bodyDiv w:val="1"/>
      <w:marLeft w:val="0"/>
      <w:marRight w:val="0"/>
      <w:marTop w:val="0"/>
      <w:marBottom w:val="0"/>
      <w:divBdr>
        <w:top w:val="none" w:sz="0" w:space="0" w:color="auto"/>
        <w:left w:val="none" w:sz="0" w:space="0" w:color="auto"/>
        <w:bottom w:val="none" w:sz="0" w:space="0" w:color="auto"/>
        <w:right w:val="none" w:sz="0" w:space="0" w:color="auto"/>
      </w:divBdr>
    </w:div>
    <w:div w:id="558833071">
      <w:bodyDiv w:val="1"/>
      <w:marLeft w:val="0"/>
      <w:marRight w:val="0"/>
      <w:marTop w:val="0"/>
      <w:marBottom w:val="0"/>
      <w:divBdr>
        <w:top w:val="none" w:sz="0" w:space="0" w:color="auto"/>
        <w:left w:val="none" w:sz="0" w:space="0" w:color="auto"/>
        <w:bottom w:val="none" w:sz="0" w:space="0" w:color="auto"/>
        <w:right w:val="none" w:sz="0" w:space="0" w:color="auto"/>
      </w:divBdr>
    </w:div>
    <w:div w:id="628826521">
      <w:bodyDiv w:val="1"/>
      <w:marLeft w:val="0"/>
      <w:marRight w:val="0"/>
      <w:marTop w:val="0"/>
      <w:marBottom w:val="0"/>
      <w:divBdr>
        <w:top w:val="none" w:sz="0" w:space="0" w:color="auto"/>
        <w:left w:val="none" w:sz="0" w:space="0" w:color="auto"/>
        <w:bottom w:val="none" w:sz="0" w:space="0" w:color="auto"/>
        <w:right w:val="none" w:sz="0" w:space="0" w:color="auto"/>
      </w:divBdr>
    </w:div>
    <w:div w:id="756513945">
      <w:bodyDiv w:val="1"/>
      <w:marLeft w:val="0"/>
      <w:marRight w:val="0"/>
      <w:marTop w:val="0"/>
      <w:marBottom w:val="0"/>
      <w:divBdr>
        <w:top w:val="none" w:sz="0" w:space="0" w:color="auto"/>
        <w:left w:val="none" w:sz="0" w:space="0" w:color="auto"/>
        <w:bottom w:val="none" w:sz="0" w:space="0" w:color="auto"/>
        <w:right w:val="none" w:sz="0" w:space="0" w:color="auto"/>
      </w:divBdr>
    </w:div>
    <w:div w:id="999698039">
      <w:bodyDiv w:val="1"/>
      <w:marLeft w:val="0"/>
      <w:marRight w:val="0"/>
      <w:marTop w:val="0"/>
      <w:marBottom w:val="0"/>
      <w:divBdr>
        <w:top w:val="none" w:sz="0" w:space="0" w:color="auto"/>
        <w:left w:val="none" w:sz="0" w:space="0" w:color="auto"/>
        <w:bottom w:val="none" w:sz="0" w:space="0" w:color="auto"/>
        <w:right w:val="none" w:sz="0" w:space="0" w:color="auto"/>
      </w:divBdr>
    </w:div>
    <w:div w:id="1210843407">
      <w:bodyDiv w:val="1"/>
      <w:marLeft w:val="0"/>
      <w:marRight w:val="0"/>
      <w:marTop w:val="0"/>
      <w:marBottom w:val="0"/>
      <w:divBdr>
        <w:top w:val="none" w:sz="0" w:space="0" w:color="auto"/>
        <w:left w:val="none" w:sz="0" w:space="0" w:color="auto"/>
        <w:bottom w:val="none" w:sz="0" w:space="0" w:color="auto"/>
        <w:right w:val="none" w:sz="0" w:space="0" w:color="auto"/>
      </w:divBdr>
    </w:div>
    <w:div w:id="1296714931">
      <w:bodyDiv w:val="1"/>
      <w:marLeft w:val="0"/>
      <w:marRight w:val="0"/>
      <w:marTop w:val="0"/>
      <w:marBottom w:val="0"/>
      <w:divBdr>
        <w:top w:val="none" w:sz="0" w:space="0" w:color="auto"/>
        <w:left w:val="none" w:sz="0" w:space="0" w:color="auto"/>
        <w:bottom w:val="none" w:sz="0" w:space="0" w:color="auto"/>
        <w:right w:val="none" w:sz="0" w:space="0" w:color="auto"/>
      </w:divBdr>
    </w:div>
    <w:div w:id="1852447051">
      <w:bodyDiv w:val="1"/>
      <w:marLeft w:val="0"/>
      <w:marRight w:val="0"/>
      <w:marTop w:val="0"/>
      <w:marBottom w:val="0"/>
      <w:divBdr>
        <w:top w:val="none" w:sz="0" w:space="0" w:color="auto"/>
        <w:left w:val="none" w:sz="0" w:space="0" w:color="auto"/>
        <w:bottom w:val="none" w:sz="0" w:space="0" w:color="auto"/>
        <w:right w:val="none" w:sz="0" w:space="0" w:color="auto"/>
      </w:divBdr>
    </w:div>
    <w:div w:id="1884052040">
      <w:bodyDiv w:val="1"/>
      <w:marLeft w:val="0"/>
      <w:marRight w:val="0"/>
      <w:marTop w:val="0"/>
      <w:marBottom w:val="0"/>
      <w:divBdr>
        <w:top w:val="none" w:sz="0" w:space="0" w:color="auto"/>
        <w:left w:val="none" w:sz="0" w:space="0" w:color="auto"/>
        <w:bottom w:val="none" w:sz="0" w:space="0" w:color="auto"/>
        <w:right w:val="none" w:sz="0" w:space="0" w:color="auto"/>
      </w:divBdr>
    </w:div>
    <w:div w:id="197513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post@bedrift.no"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b-sxd7e-006\docprod\templates\Virke_Nota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22675703"/>
        <w:category>
          <w:name w:val="General"/>
          <w:gallery w:val="placeholder"/>
        </w:category>
        <w:types>
          <w:type w:val="bbPlcHdr"/>
        </w:types>
        <w:behaviors>
          <w:behavior w:val="content"/>
        </w:behaviors>
        <w:guid w:val="{31EF5499-0312-4C23-85D9-477A88462904}"/>
      </w:docPartPr>
      <w:docPartBody>
        <w:p w:rsidR="005E0613" w:rsidRDefault="009800CA">
          <w:r w:rsidRPr="00B64D5B">
            <w:rPr>
              <w:rStyle w:val="Plassholderteks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AB3"/>
    <w:rsid w:val="00015B2B"/>
    <w:rsid w:val="00113685"/>
    <w:rsid w:val="001C131B"/>
    <w:rsid w:val="002C2451"/>
    <w:rsid w:val="002D6B7D"/>
    <w:rsid w:val="002E6F59"/>
    <w:rsid w:val="00385BFB"/>
    <w:rsid w:val="0043207D"/>
    <w:rsid w:val="0045081F"/>
    <w:rsid w:val="004D03E3"/>
    <w:rsid w:val="005E0613"/>
    <w:rsid w:val="006F03BC"/>
    <w:rsid w:val="00775ED6"/>
    <w:rsid w:val="00784819"/>
    <w:rsid w:val="007853B8"/>
    <w:rsid w:val="007942F8"/>
    <w:rsid w:val="00797A56"/>
    <w:rsid w:val="00805BD7"/>
    <w:rsid w:val="008A6432"/>
    <w:rsid w:val="008B3D3F"/>
    <w:rsid w:val="009800CA"/>
    <w:rsid w:val="00993AE6"/>
    <w:rsid w:val="00994D56"/>
    <w:rsid w:val="009D7FD0"/>
    <w:rsid w:val="00AC1E63"/>
    <w:rsid w:val="00D1272F"/>
    <w:rsid w:val="00DE2102"/>
    <w:rsid w:val="00E64EA7"/>
    <w:rsid w:val="00F02AB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3207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bs:GrowBusinessDocument xmlns:gbs="http://www.software-innovation.no/growBusinessDocument" gbs:officeVersion="2007" gbs:sourceId="926387" gbs:entity="Document" gbs:templateDesignerVersion="3.1 F">
  <gbs:DocumentNumber gbs:loadFromGrowBusiness="OnProduce" gbs:saveInGrowBusiness="False" gbs:connected="true" gbs:recno="" gbs:entity="" gbs:datatype="string" gbs:key="10000">Mal fra Virke</gbs:DocumentNumber>
  <gbs:OurRef.SearchName gbs:loadFromGrowBusiness="OnProduce" gbs:saveInGrowBusiness="False" gbs:connected="true" gbs:recno="" gbs:entity="" gbs:datatype="string" gbs:key="10001">Martin Ulvestad Østerdal</gbs:OurRef.SearchName>
  <gbs:CreatedDate gbs:loadFromGrowBusiness="OnProduce" gbs:saveInGrowBusiness="False" gbs:connected="true" gbs:recno="" gbs:entity="" gbs:datatype="date" gbs:key="10002">2018-12-17T11:51:32</gbs:CreatedDate>
  <gbs:Title gbs:loadFromGrowBusiness="OnProduce" gbs:saveInGrowBusiness="False" gbs:connected="true" gbs:recno="" gbs:entity="" gbs:datatype="string" gbs:key="10003">Mål for og organisering av Virkekonferansen 2019</gbs:Title>
</gbs:GrowBusinessDocument>
</file>

<file path=customXml/itemProps1.xml><?xml version="1.0" encoding="utf-8"?>
<ds:datastoreItem xmlns:ds="http://schemas.openxmlformats.org/officeDocument/2006/customXml" ds:itemID="{2A5A9FEF-B3F2-4545-9511-3A011AD2E5B1}">
  <ds:schemaRefs>
    <ds:schemaRef ds:uri="http://schemas.openxmlformats.org/officeDocument/2006/bibliography"/>
  </ds:schemaRefs>
</ds:datastoreItem>
</file>

<file path=customXml/itemProps2.xml><?xml version="1.0" encoding="utf-8"?>
<ds:datastoreItem xmlns:ds="http://schemas.openxmlformats.org/officeDocument/2006/customXml" ds:itemID="{69468150-F861-4EF5-A3B0-6E670D11438B}">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rb-sxd7e-006\docprod\templates\Virke_Notat.dotx</Template>
  <TotalTime>2</TotalTime>
  <Pages>2</Pages>
  <Words>711</Words>
  <Characters>3772</Characters>
  <Application>Microsoft Office Word</Application>
  <DocSecurity>0</DocSecurity>
  <Lines>31</Lines>
  <Paragraphs>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lpstr>
    </vt:vector>
  </TitlesOfParts>
  <Company>HSH</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Ulvestad Østerdal</dc:creator>
  <cp:lastModifiedBy>Hilde Rudi Olsen</cp:lastModifiedBy>
  <cp:revision>5</cp:revision>
  <cp:lastPrinted>2020-02-12T06:55:00Z</cp:lastPrinted>
  <dcterms:created xsi:type="dcterms:W3CDTF">2024-09-26T07:42:00Z</dcterms:created>
  <dcterms:modified xsi:type="dcterms:W3CDTF">2024-09-26T07:44:00Z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\\RB-SXD7E-006\docprod\templates\Virke_Notat.dotx</vt:lpwstr>
  </property>
  <property fmtid="{D5CDD505-2E9C-101B-9397-08002B2CF9AE}" pid="3" name="filePathOneNote">
    <vt:lpwstr>\\RB-SXD7E-006\360users\onenote\i04\rb188\</vt:lpwstr>
  </property>
  <property fmtid="{D5CDD505-2E9C-101B-9397-08002B2CF9AE}" pid="4" name="comment">
    <vt:lpwstr>Målbilde og organisering av Virkekonferansen 2019</vt:lpwstr>
  </property>
  <property fmtid="{D5CDD505-2E9C-101B-9397-08002B2CF9AE}" pid="5" name="sipTrackRevision">
    <vt:lpwstr>false</vt:lpwstr>
  </property>
  <property fmtid="{D5CDD505-2E9C-101B-9397-08002B2CF9AE}" pid="6" name="docId">
    <vt:lpwstr>926387</vt:lpwstr>
  </property>
  <property fmtid="{D5CDD505-2E9C-101B-9397-08002B2CF9AE}" pid="7" name="fileVersionId">
    <vt:lpwstr>
    </vt:lpwstr>
  </property>
  <property fmtid="{D5CDD505-2E9C-101B-9397-08002B2CF9AE}" pid="8" name="sourceId">
    <vt:lpwstr>
    </vt:lpwstr>
  </property>
  <property fmtid="{D5CDD505-2E9C-101B-9397-08002B2CF9AE}" pid="9" name="templateId">
    <vt:lpwstr>200010</vt:lpwstr>
  </property>
  <property fmtid="{D5CDD505-2E9C-101B-9397-08002B2CF9AE}" pid="10" name="module">
    <vt:lpwstr>
    </vt:lpwstr>
  </property>
  <property fmtid="{D5CDD505-2E9C-101B-9397-08002B2CF9AE}" pid="11" name="customParams">
    <vt:lpwstr>
    </vt:lpwstr>
  </property>
  <property fmtid="{D5CDD505-2E9C-101B-9397-08002B2CF9AE}" pid="12" name="external">
    <vt:lpwstr>0</vt:lpwstr>
  </property>
  <property fmtid="{D5CDD505-2E9C-101B-9397-08002B2CF9AE}" pid="13" name="ExternalControlledCheckOut">
    <vt:lpwstr>
    </vt:lpwstr>
  </property>
  <property fmtid="{D5CDD505-2E9C-101B-9397-08002B2CF9AE}" pid="14" name="createdBy">
    <vt:lpwstr>Martin Ulvestad Østerdal</vt:lpwstr>
  </property>
  <property fmtid="{D5CDD505-2E9C-101B-9397-08002B2CF9AE}" pid="15" name="modifiedBy">
    <vt:lpwstr>Martin Ulvestad Østerdal</vt:lpwstr>
  </property>
  <property fmtid="{D5CDD505-2E9C-101B-9397-08002B2CF9AE}" pid="16" name="action">
    <vt:lpwstr>edit</vt:lpwstr>
  </property>
  <property fmtid="{D5CDD505-2E9C-101B-9397-08002B2CF9AE}" pid="17" name="serverName">
    <vt:lpwstr>360virke</vt:lpwstr>
  </property>
  <property fmtid="{D5CDD505-2E9C-101B-9397-08002B2CF9AE}" pid="18" name="externalUser">
    <vt:lpwstr>
    </vt:lpwstr>
  </property>
  <property fmtid="{D5CDD505-2E9C-101B-9397-08002B2CF9AE}" pid="19" name="currentVerId">
    <vt:lpwstr>825561</vt:lpwstr>
  </property>
  <property fmtid="{D5CDD505-2E9C-101B-9397-08002B2CF9AE}" pid="20" name="Operation">
    <vt:lpwstr>CheckoutFile</vt:lpwstr>
  </property>
  <property fmtid="{D5CDD505-2E9C-101B-9397-08002B2CF9AE}" pid="21" name="BackOfficeType">
    <vt:lpwstr>growBusiness Solutions</vt:lpwstr>
  </property>
  <property fmtid="{D5CDD505-2E9C-101B-9397-08002B2CF9AE}" pid="22" name="Server">
    <vt:lpwstr>360virke</vt:lpwstr>
  </property>
  <property fmtid="{D5CDD505-2E9C-101B-9397-08002B2CF9AE}" pid="23" name="Protocol">
    <vt:lpwstr>off</vt:lpwstr>
  </property>
  <property fmtid="{D5CDD505-2E9C-101B-9397-08002B2CF9AE}" pid="24" name="Site">
    <vt:lpwstr>/locator.aspx</vt:lpwstr>
  </property>
  <property fmtid="{D5CDD505-2E9C-101B-9397-08002B2CF9AE}" pid="25" name="FileID">
    <vt:lpwstr>1095188</vt:lpwstr>
  </property>
  <property fmtid="{D5CDD505-2E9C-101B-9397-08002B2CF9AE}" pid="26" name="VerID">
    <vt:lpwstr>0</vt:lpwstr>
  </property>
  <property fmtid="{D5CDD505-2E9C-101B-9397-08002B2CF9AE}" pid="27" name="FilePath">
    <vt:lpwstr>\\RB-SXD7E-006\360users\work\i04\rb188</vt:lpwstr>
  </property>
  <property fmtid="{D5CDD505-2E9C-101B-9397-08002B2CF9AE}" pid="28" name="FileName">
    <vt:lpwstr>18-35230 Målbilde og organisering av Virkekonferansen 2019 1095188_825561_0.DOCX</vt:lpwstr>
  </property>
  <property fmtid="{D5CDD505-2E9C-101B-9397-08002B2CF9AE}" pid="29" name="FullFileName">
    <vt:lpwstr>\\RB-SXD7E-006\360users\work\i04\rb188\18-35230 Målbilde og organisering av Virkekonferansen 2019 1095188_825561_0.DOCX</vt:lpwstr>
  </property>
</Properties>
</file>