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539D5" w:rsidR="003C1CCF" w:rsidP="00A44D4A" w:rsidRDefault="003C1CCF" w14:paraId="37BE7D0E" w14:textId="77777777">
      <w:pPr>
        <w:rPr>
          <w:rFonts w:ascii="Clan Pro News" w:hAnsi="Clan Pro News" w:cs="Arial"/>
        </w:rPr>
      </w:pPr>
    </w:p>
    <w:p w:rsidRPr="006539D5" w:rsidR="006C46BF" w:rsidP="00A44D4A" w:rsidRDefault="006C46BF" w14:paraId="21D06358" w14:textId="77777777">
      <w:pPr>
        <w:rPr>
          <w:rFonts w:ascii="Clan Pro News" w:hAnsi="Clan Pro News" w:cs="Arial"/>
        </w:rPr>
      </w:pPr>
    </w:p>
    <w:p w:rsidR="00C83C00" w:rsidP="00C83C00" w:rsidRDefault="00C83C00" w14:paraId="1152ABD0" w14:textId="0CD13A84">
      <w:pPr>
        <w:pStyle w:val="Overskrift1"/>
      </w:pPr>
      <w:bookmarkStart w:name="_Toc168921371" w:id="0"/>
      <w:r>
        <w:t xml:space="preserve">Spørreskjema til leverandører </w:t>
      </w:r>
      <w:r>
        <w:br/>
      </w:r>
      <w:r>
        <w:t>(kan også brukes som mal for ensidig vurdering uten å sendes til leverandør)</w:t>
      </w:r>
      <w:bookmarkEnd w:id="0"/>
    </w:p>
    <w:p w:rsidRPr="007328DA" w:rsidR="00C83C00" w:rsidP="00C83C00" w:rsidRDefault="00C83C00" w14:paraId="2B9601F0" w14:textId="77777777"/>
    <w:tbl>
      <w:tblPr>
        <w:tblStyle w:val="Tabellrutenett"/>
        <w:tblW w:w="9493" w:type="dxa"/>
        <w:tblLayout w:type="fixed"/>
        <w:tblLook w:val="04A0" w:firstRow="1" w:lastRow="0" w:firstColumn="1" w:lastColumn="0" w:noHBand="0" w:noVBand="1"/>
      </w:tblPr>
      <w:tblGrid>
        <w:gridCol w:w="985"/>
        <w:gridCol w:w="988"/>
        <w:gridCol w:w="988"/>
        <w:gridCol w:w="779"/>
        <w:gridCol w:w="938"/>
        <w:gridCol w:w="763"/>
        <w:gridCol w:w="1050"/>
        <w:gridCol w:w="1852"/>
        <w:gridCol w:w="1150"/>
      </w:tblGrid>
      <w:tr w:rsidR="00C83C00" w:rsidTr="00B64354" w14:paraId="64514C56" w14:textId="77777777">
        <w:tc>
          <w:tcPr>
            <w:tcW w:w="9493" w:type="dxa"/>
            <w:gridSpan w:val="9"/>
          </w:tcPr>
          <w:p w:rsidR="00C83C00" w:rsidP="00B64354" w:rsidRDefault="00C83C00" w14:paraId="34D51095" w14:textId="77777777">
            <w:r>
              <w:t>Navn på leverandør:</w:t>
            </w:r>
          </w:p>
          <w:p w:rsidR="00C83C00" w:rsidP="00B64354" w:rsidRDefault="00C83C00" w14:paraId="6CE9E70A" w14:textId="77777777">
            <w:r>
              <w:t>Cirka årlig verdi på leveranser:</w:t>
            </w:r>
          </w:p>
        </w:tc>
      </w:tr>
      <w:tr w:rsidR="00C83C00" w:rsidTr="00B64354" w14:paraId="3F49FF41" w14:textId="77777777">
        <w:tc>
          <w:tcPr>
            <w:tcW w:w="9493" w:type="dxa"/>
            <w:gridSpan w:val="9"/>
          </w:tcPr>
          <w:p w:rsidR="00C83C00" w:rsidP="00B64354" w:rsidRDefault="00C83C00" w14:paraId="1DEA7A0D" w14:textId="77777777">
            <w:pPr>
              <w:rPr>
                <w:b/>
                <w:bCs/>
              </w:rPr>
            </w:pPr>
          </w:p>
          <w:p w:rsidR="00C83C00" w:rsidP="00B64354" w:rsidRDefault="00C83C00" w14:paraId="47591366" w14:textId="77777777">
            <w:r w:rsidRPr="00B5502F">
              <w:rPr>
                <w:b/>
                <w:bCs/>
              </w:rPr>
              <w:t>Aktsomhetsvurderinger</w:t>
            </w:r>
          </w:p>
        </w:tc>
      </w:tr>
      <w:tr w:rsidR="00C83C00" w:rsidTr="00B64354" w14:paraId="79C4D847" w14:textId="77777777">
        <w:tc>
          <w:tcPr>
            <w:tcW w:w="3740" w:type="dxa"/>
            <w:gridSpan w:val="4"/>
          </w:tcPr>
          <w:p w:rsidR="00C83C00" w:rsidP="00B64354" w:rsidRDefault="00C83C00" w14:paraId="14D23A3B" w14:textId="77777777">
            <w:r>
              <w:t>Har bedriften gjennomført aktsomhets</w:t>
            </w:r>
            <w:r>
              <w:softHyphen/>
              <w:t>vurderinger, det vil si vurdert bedriftens påvirkning på arbeidstageres og menneske</w:t>
            </w:r>
            <w:r>
              <w:softHyphen/>
            </w:r>
            <w:r>
              <w:softHyphen/>
              <w:t>rettigheter i leverandørkjeden?</w:t>
            </w:r>
          </w:p>
        </w:tc>
        <w:tc>
          <w:tcPr>
            <w:tcW w:w="5753" w:type="dxa"/>
            <w:gridSpan w:val="5"/>
          </w:tcPr>
          <w:p w:rsidR="00C83C00" w:rsidP="00B64354" w:rsidRDefault="00C83C00" w14:paraId="6010A633" w14:textId="77777777"/>
        </w:tc>
      </w:tr>
      <w:tr w:rsidR="00C83C00" w:rsidTr="00B64354" w14:paraId="5C91598C" w14:textId="77777777">
        <w:tc>
          <w:tcPr>
            <w:tcW w:w="3740" w:type="dxa"/>
            <w:gridSpan w:val="4"/>
          </w:tcPr>
          <w:p w:rsidR="00C83C00" w:rsidP="00B64354" w:rsidRDefault="00C83C00" w14:paraId="0FAA0F43" w14:textId="77777777">
            <w:r>
              <w:t>Hvilke risiko for brudd på arbeids</w:t>
            </w:r>
            <w:r>
              <w:softHyphen/>
              <w:t>tagers og menneskerettigheter har bedriften avdekket de siste fem år?</w:t>
            </w:r>
          </w:p>
        </w:tc>
        <w:tc>
          <w:tcPr>
            <w:tcW w:w="5753" w:type="dxa"/>
            <w:gridSpan w:val="5"/>
          </w:tcPr>
          <w:p w:rsidR="00C83C00" w:rsidP="00B64354" w:rsidRDefault="00C83C00" w14:paraId="0A182D5F" w14:textId="77777777"/>
        </w:tc>
      </w:tr>
      <w:tr w:rsidR="00C83C00" w:rsidTr="00B64354" w14:paraId="03718D5B" w14:textId="77777777">
        <w:tc>
          <w:tcPr>
            <w:tcW w:w="3740" w:type="dxa"/>
            <w:gridSpan w:val="4"/>
          </w:tcPr>
          <w:p w:rsidR="00C83C00" w:rsidP="00B64354" w:rsidRDefault="00C83C00" w14:paraId="4F252700" w14:textId="77777777">
            <w:r>
              <w:t>Hvilke tiltak har bedriften iverksatt de siste fem år for å forbedre arbeidstagers og menneske</w:t>
            </w:r>
            <w:r>
              <w:softHyphen/>
              <w:t>rettigheter i leverandørkjeden?</w:t>
            </w:r>
          </w:p>
        </w:tc>
        <w:tc>
          <w:tcPr>
            <w:tcW w:w="5753" w:type="dxa"/>
            <w:gridSpan w:val="5"/>
          </w:tcPr>
          <w:p w:rsidR="00C83C00" w:rsidP="00B64354" w:rsidRDefault="00C83C00" w14:paraId="5F560E5A" w14:textId="77777777"/>
        </w:tc>
      </w:tr>
      <w:tr w:rsidR="00C83C00" w:rsidTr="00B64354" w14:paraId="09AB9B17" w14:textId="77777777">
        <w:tc>
          <w:tcPr>
            <w:tcW w:w="3740" w:type="dxa"/>
            <w:gridSpan w:val="4"/>
          </w:tcPr>
          <w:p w:rsidR="00C83C00" w:rsidP="00B64354" w:rsidRDefault="00C83C00" w14:paraId="36489CCC" w14:textId="77777777">
            <w:r>
              <w:t>Hvilke tiltak har bedriften gjort for å overvåke og avdekke brudd arbeids</w:t>
            </w:r>
            <w:r>
              <w:softHyphen/>
              <w:t>tagers og menneskerettigheter de siste fem år?</w:t>
            </w:r>
          </w:p>
        </w:tc>
        <w:tc>
          <w:tcPr>
            <w:tcW w:w="5753" w:type="dxa"/>
            <w:gridSpan w:val="5"/>
          </w:tcPr>
          <w:p w:rsidR="00C83C00" w:rsidP="00B64354" w:rsidRDefault="00C83C00" w14:paraId="1AB4158E" w14:textId="77777777"/>
        </w:tc>
      </w:tr>
      <w:tr w:rsidR="00C83C00" w:rsidTr="00B64354" w14:paraId="4EC3B547" w14:textId="77777777">
        <w:tc>
          <w:tcPr>
            <w:tcW w:w="3740" w:type="dxa"/>
            <w:gridSpan w:val="4"/>
          </w:tcPr>
          <w:p w:rsidR="00C83C00" w:rsidP="00B64354" w:rsidRDefault="00C83C00" w14:paraId="1769852B" w14:textId="77777777">
            <w:r>
              <w:t>Hvilke prioriteringer for å følge opp arbeidstagers og menneskere</w:t>
            </w:r>
            <w:r>
              <w:softHyphen/>
              <w:t>ttigheter har bedriften gjort for de neste fem år?</w:t>
            </w:r>
          </w:p>
        </w:tc>
        <w:tc>
          <w:tcPr>
            <w:tcW w:w="5753" w:type="dxa"/>
            <w:gridSpan w:val="5"/>
          </w:tcPr>
          <w:p w:rsidR="00C83C00" w:rsidP="00B64354" w:rsidRDefault="00C83C00" w14:paraId="462684DC" w14:textId="77777777"/>
        </w:tc>
      </w:tr>
      <w:tr w:rsidR="00C83C00" w:rsidTr="00B64354" w14:paraId="20A483CD" w14:textId="77777777">
        <w:tc>
          <w:tcPr>
            <w:tcW w:w="9493" w:type="dxa"/>
            <w:gridSpan w:val="9"/>
          </w:tcPr>
          <w:p w:rsidR="00C83C00" w:rsidP="00B64354" w:rsidRDefault="00C83C00" w14:paraId="450E37F7" w14:textId="77777777">
            <w:pPr>
              <w:rPr>
                <w:b/>
                <w:bCs/>
              </w:rPr>
            </w:pPr>
          </w:p>
          <w:p w:rsidR="00C83C00" w:rsidP="00B64354" w:rsidRDefault="00C83C00" w14:paraId="4D85CA08" w14:textId="77777777">
            <w:r>
              <w:rPr>
                <w:b/>
                <w:bCs/>
              </w:rPr>
              <w:t>Kontraktsvilkår</w:t>
            </w:r>
          </w:p>
        </w:tc>
      </w:tr>
      <w:tr w:rsidR="00C83C00" w:rsidTr="00B64354" w14:paraId="4A19A64F" w14:textId="77777777">
        <w:tc>
          <w:tcPr>
            <w:tcW w:w="3740" w:type="dxa"/>
            <w:gridSpan w:val="4"/>
          </w:tcPr>
          <w:p w:rsidR="00C83C00" w:rsidP="00B64354" w:rsidRDefault="00C83C00" w14:paraId="626122B7" w14:textId="77777777">
            <w:r>
              <w:t>Hvilke standard kontraktsvilkår har bedriften angående arbeidstagers- og menneskerettigheter i sine kontrakter med leverandører?</w:t>
            </w:r>
          </w:p>
        </w:tc>
        <w:tc>
          <w:tcPr>
            <w:tcW w:w="5753" w:type="dxa"/>
            <w:gridSpan w:val="5"/>
          </w:tcPr>
          <w:p w:rsidR="00C83C00" w:rsidP="00B64354" w:rsidRDefault="00C83C00" w14:paraId="437DBF1D" w14:textId="77777777"/>
        </w:tc>
      </w:tr>
      <w:tr w:rsidR="00C83C00" w:rsidTr="00B64354" w14:paraId="4CDEF44D" w14:textId="77777777">
        <w:tc>
          <w:tcPr>
            <w:tcW w:w="3740" w:type="dxa"/>
            <w:gridSpan w:val="4"/>
          </w:tcPr>
          <w:p w:rsidR="00C83C00" w:rsidP="00B64354" w:rsidRDefault="00C83C00" w14:paraId="550DF851" w14:textId="77777777">
            <w:r>
              <w:t>Har bedriften kontrakter uten slike standard kontraktsvilkår? Hvilke kontrakter gjelder dette, og hvorfor har ikke virksomheten slike standard kontraktsvilkår i disse tilfellene?</w:t>
            </w:r>
          </w:p>
        </w:tc>
        <w:tc>
          <w:tcPr>
            <w:tcW w:w="5753" w:type="dxa"/>
            <w:gridSpan w:val="5"/>
          </w:tcPr>
          <w:p w:rsidR="00C83C00" w:rsidP="00B64354" w:rsidRDefault="00C83C00" w14:paraId="13FC308B" w14:textId="77777777"/>
        </w:tc>
      </w:tr>
      <w:tr w:rsidR="00C83C00" w:rsidTr="00B64354" w14:paraId="0877C7FF" w14:textId="77777777">
        <w:tc>
          <w:tcPr>
            <w:tcW w:w="9493" w:type="dxa"/>
            <w:gridSpan w:val="9"/>
          </w:tcPr>
          <w:p w:rsidR="00C83C00" w:rsidP="00B64354" w:rsidRDefault="00C83C00" w14:paraId="204F0378" w14:textId="77777777">
            <w:pPr>
              <w:rPr>
                <w:b/>
                <w:bCs/>
              </w:rPr>
            </w:pPr>
          </w:p>
          <w:p w:rsidR="00C83C00" w:rsidP="00B64354" w:rsidRDefault="00C83C00" w14:paraId="1244CFB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Underleverandører</w:t>
            </w:r>
          </w:p>
          <w:p w:rsidR="00C83C00" w:rsidP="00B64354" w:rsidRDefault="00C83C00" w14:paraId="74E24186" w14:textId="77777777">
            <w:r>
              <w:t xml:space="preserve">Fyll inn </w:t>
            </w:r>
            <w:r w:rsidRPr="00F25A47">
              <w:rPr>
                <w:u w:val="single"/>
              </w:rPr>
              <w:t>kjent</w:t>
            </w:r>
            <w:r>
              <w:t xml:space="preserve"> informasjon om bedriftens underleverandører (UL)</w:t>
            </w:r>
          </w:p>
          <w:p w:rsidR="00C83C00" w:rsidP="00B64354" w:rsidRDefault="00C83C00" w14:paraId="26F8B6E7" w14:textId="77777777">
            <w:r>
              <w:t>Vi har lagt inn to eksempler</w:t>
            </w:r>
          </w:p>
          <w:p w:rsidRPr="005B3745" w:rsidR="00C83C00" w:rsidP="00B64354" w:rsidRDefault="00C83C00" w14:paraId="2E8D941C" w14:textId="77777777"/>
        </w:tc>
      </w:tr>
      <w:tr w:rsidR="00C83C00" w:rsidTr="00C83C00" w14:paraId="14A33746" w14:textId="77777777">
        <w:tc>
          <w:tcPr>
            <w:tcW w:w="985" w:type="dxa"/>
          </w:tcPr>
          <w:p w:rsidRPr="002B17E4" w:rsidR="00C83C00" w:rsidP="00B64354" w:rsidRDefault="00C83C00" w14:paraId="76404299" w14:textId="77777777">
            <w:pPr>
              <w:rPr>
                <w:i/>
                <w:iCs/>
              </w:rPr>
            </w:pPr>
            <w:r w:rsidRPr="002B17E4">
              <w:rPr>
                <w:i/>
                <w:iCs/>
              </w:rPr>
              <w:t>Navn</w:t>
            </w:r>
          </w:p>
        </w:tc>
        <w:tc>
          <w:tcPr>
            <w:tcW w:w="988" w:type="dxa"/>
          </w:tcPr>
          <w:p w:rsidRPr="002B17E4" w:rsidR="00C83C00" w:rsidP="00B64354" w:rsidRDefault="00C83C00" w14:paraId="1A47D3EE" w14:textId="77777777">
            <w:pPr>
              <w:rPr>
                <w:i/>
                <w:iCs/>
              </w:rPr>
            </w:pPr>
            <w:r w:rsidRPr="002B17E4">
              <w:rPr>
                <w:i/>
                <w:iCs/>
              </w:rPr>
              <w:t>Leverer</w:t>
            </w:r>
          </w:p>
        </w:tc>
        <w:tc>
          <w:tcPr>
            <w:tcW w:w="988" w:type="dxa"/>
          </w:tcPr>
          <w:p w:rsidRPr="002B17E4" w:rsidR="00C83C00" w:rsidP="00B64354" w:rsidRDefault="00C83C00" w14:paraId="509A1DF6" w14:textId="77777777">
            <w:pPr>
              <w:rPr>
                <w:i/>
                <w:iCs/>
              </w:rPr>
            </w:pPr>
            <w:r w:rsidRPr="002B17E4">
              <w:rPr>
                <w:i/>
                <w:iCs/>
              </w:rPr>
              <w:t>Adresse</w:t>
            </w:r>
          </w:p>
        </w:tc>
        <w:tc>
          <w:tcPr>
            <w:tcW w:w="1717" w:type="dxa"/>
            <w:gridSpan w:val="2"/>
          </w:tcPr>
          <w:p w:rsidRPr="002B17E4" w:rsidR="00C83C00" w:rsidP="00B64354" w:rsidRDefault="00C83C00" w14:paraId="437C51AA" w14:textId="77777777">
            <w:pPr>
              <w:rPr>
                <w:i/>
                <w:iCs/>
              </w:rPr>
            </w:pPr>
            <w:r w:rsidRPr="002B17E4">
              <w:rPr>
                <w:i/>
                <w:iCs/>
              </w:rPr>
              <w:t>Produksjons</w:t>
            </w:r>
            <w:r w:rsidRPr="002B17E4">
              <w:rPr>
                <w:i/>
                <w:iCs/>
              </w:rPr>
              <w:softHyphen/>
              <w:t>prosess</w:t>
            </w:r>
          </w:p>
        </w:tc>
        <w:tc>
          <w:tcPr>
            <w:tcW w:w="763" w:type="dxa"/>
          </w:tcPr>
          <w:p w:rsidRPr="002B17E4" w:rsidR="00C83C00" w:rsidP="00B64354" w:rsidRDefault="00C83C00" w14:paraId="1355C4CC" w14:textId="77777777">
            <w:pPr>
              <w:rPr>
                <w:i/>
                <w:iCs/>
              </w:rPr>
            </w:pPr>
            <w:r w:rsidRPr="002B17E4">
              <w:rPr>
                <w:i/>
                <w:iCs/>
              </w:rPr>
              <w:t>Antall egne UL</w:t>
            </w:r>
          </w:p>
        </w:tc>
        <w:tc>
          <w:tcPr>
            <w:tcW w:w="1050" w:type="dxa"/>
          </w:tcPr>
          <w:p w:rsidRPr="002B17E4" w:rsidR="00C83C00" w:rsidP="00B64354" w:rsidRDefault="00C83C00" w14:paraId="5C6B7803" w14:textId="77777777">
            <w:pPr>
              <w:rPr>
                <w:i/>
                <w:iCs/>
              </w:rPr>
            </w:pPr>
            <w:r w:rsidRPr="002B17E4">
              <w:rPr>
                <w:i/>
                <w:iCs/>
              </w:rPr>
              <w:t>Utført egen aktsomhetsvurdering?</w:t>
            </w:r>
          </w:p>
        </w:tc>
        <w:tc>
          <w:tcPr>
            <w:tcW w:w="1852" w:type="dxa"/>
          </w:tcPr>
          <w:p w:rsidRPr="002B17E4" w:rsidR="00C83C00" w:rsidP="00B64354" w:rsidRDefault="00C83C00" w14:paraId="21E7E3E2" w14:textId="77777777">
            <w:pPr>
              <w:rPr>
                <w:i/>
                <w:iCs/>
              </w:rPr>
            </w:pPr>
            <w:r w:rsidRPr="002B17E4">
              <w:rPr>
                <w:i/>
                <w:iCs/>
              </w:rPr>
              <w:t>Virksomhetens risikovurdering (høy, medium, lav)</w:t>
            </w:r>
          </w:p>
        </w:tc>
        <w:tc>
          <w:tcPr>
            <w:tcW w:w="1150" w:type="dxa"/>
          </w:tcPr>
          <w:p w:rsidRPr="002B17E4" w:rsidR="00C83C00" w:rsidP="00B64354" w:rsidRDefault="00C83C00" w14:paraId="581E11F1" w14:textId="77777777">
            <w:pPr>
              <w:rPr>
                <w:i/>
                <w:iCs/>
              </w:rPr>
            </w:pPr>
            <w:r w:rsidRPr="002B17E4">
              <w:rPr>
                <w:i/>
                <w:iCs/>
              </w:rPr>
              <w:t>Har virksomheten iverksatt tiltak?</w:t>
            </w:r>
          </w:p>
        </w:tc>
      </w:tr>
      <w:tr w:rsidR="00C83C00" w:rsidTr="00C83C00" w14:paraId="0B0BC163" w14:textId="77777777">
        <w:tc>
          <w:tcPr>
            <w:tcW w:w="985" w:type="dxa"/>
          </w:tcPr>
          <w:p w:rsidR="00C83C00" w:rsidP="00B64354" w:rsidRDefault="00C83C00" w14:paraId="548C4169" w14:textId="77777777">
            <w:r>
              <w:t>Bomullsprodusent1</w:t>
            </w:r>
          </w:p>
        </w:tc>
        <w:tc>
          <w:tcPr>
            <w:tcW w:w="988" w:type="dxa"/>
          </w:tcPr>
          <w:p w:rsidR="00C83C00" w:rsidP="00B64354" w:rsidRDefault="00C83C00" w14:paraId="23B62FD7" w14:textId="77777777">
            <w:r>
              <w:t>Bearbeidet bomull</w:t>
            </w:r>
          </w:p>
        </w:tc>
        <w:tc>
          <w:tcPr>
            <w:tcW w:w="988" w:type="dxa"/>
          </w:tcPr>
          <w:p w:rsidR="00C83C00" w:rsidP="00B64354" w:rsidRDefault="00C83C00" w14:paraId="1F5604A7" w14:textId="77777777">
            <w:r>
              <w:t>Vest Kina</w:t>
            </w:r>
          </w:p>
        </w:tc>
        <w:tc>
          <w:tcPr>
            <w:tcW w:w="1717" w:type="dxa"/>
            <w:gridSpan w:val="2"/>
          </w:tcPr>
          <w:p w:rsidR="00C83C00" w:rsidP="00B64354" w:rsidRDefault="00C83C00" w14:paraId="41FD4153" w14:textId="77777777">
            <w:r>
              <w:t>Kjemisk bleking</w:t>
            </w:r>
          </w:p>
        </w:tc>
        <w:tc>
          <w:tcPr>
            <w:tcW w:w="763" w:type="dxa"/>
          </w:tcPr>
          <w:p w:rsidR="00C83C00" w:rsidP="00B64354" w:rsidRDefault="00C83C00" w14:paraId="2BBFF202" w14:textId="77777777">
            <w:r>
              <w:t>4</w:t>
            </w:r>
          </w:p>
        </w:tc>
        <w:tc>
          <w:tcPr>
            <w:tcW w:w="1050" w:type="dxa"/>
          </w:tcPr>
          <w:p w:rsidR="00C83C00" w:rsidP="00B64354" w:rsidRDefault="00C83C00" w14:paraId="7DB3FCEE" w14:textId="77777777">
            <w:r>
              <w:t>Nei</w:t>
            </w:r>
          </w:p>
        </w:tc>
        <w:tc>
          <w:tcPr>
            <w:tcW w:w="1852" w:type="dxa"/>
          </w:tcPr>
          <w:p w:rsidR="00C83C00" w:rsidP="00B64354" w:rsidRDefault="00C83C00" w14:paraId="7CFB3E3A" w14:textId="77777777">
            <w:r>
              <w:t>Medium</w:t>
            </w:r>
          </w:p>
        </w:tc>
        <w:tc>
          <w:tcPr>
            <w:tcW w:w="1150" w:type="dxa"/>
          </w:tcPr>
          <w:p w:rsidR="00C83C00" w:rsidP="00B64354" w:rsidRDefault="00C83C00" w14:paraId="4D8F3C5E" w14:textId="77777777">
            <w:r>
              <w:t>Nei</w:t>
            </w:r>
          </w:p>
        </w:tc>
      </w:tr>
      <w:tr w:rsidR="00C83C00" w:rsidTr="00C83C00" w14:paraId="10D50117" w14:textId="77777777">
        <w:trPr>
          <w:trHeight w:val="1789"/>
        </w:trPr>
        <w:tc>
          <w:tcPr>
            <w:tcW w:w="985" w:type="dxa"/>
          </w:tcPr>
          <w:p w:rsidR="00C83C00" w:rsidP="00B64354" w:rsidRDefault="00C83C00" w14:paraId="5D06A145" w14:textId="77777777">
            <w:r>
              <w:t>Langtransport AS</w:t>
            </w:r>
          </w:p>
        </w:tc>
        <w:tc>
          <w:tcPr>
            <w:tcW w:w="988" w:type="dxa"/>
          </w:tcPr>
          <w:p w:rsidR="00C83C00" w:rsidP="00B64354" w:rsidRDefault="00C83C00" w14:paraId="6265B7A5" w14:textId="77777777">
            <w:r>
              <w:t xml:space="preserve">Transport fra </w:t>
            </w:r>
            <w:proofErr w:type="spellStart"/>
            <w:r>
              <w:t>hub</w:t>
            </w:r>
            <w:proofErr w:type="spellEnd"/>
            <w:r>
              <w:t xml:space="preserve"> i Europa til mottak i Norge</w:t>
            </w:r>
          </w:p>
        </w:tc>
        <w:tc>
          <w:tcPr>
            <w:tcW w:w="988" w:type="dxa"/>
          </w:tcPr>
          <w:p w:rsidR="00C83C00" w:rsidP="00B64354" w:rsidRDefault="00C83C00" w14:paraId="73431E23" w14:textId="77777777">
            <w:r>
              <w:t>Ole Deviks vei 3, Oslo</w:t>
            </w:r>
          </w:p>
        </w:tc>
        <w:tc>
          <w:tcPr>
            <w:tcW w:w="1717" w:type="dxa"/>
            <w:gridSpan w:val="2"/>
          </w:tcPr>
          <w:p w:rsidR="00C83C00" w:rsidP="00B64354" w:rsidRDefault="00C83C00" w14:paraId="70E825D0" w14:textId="77777777">
            <w:r>
              <w:t>Trailerkjøring</w:t>
            </w:r>
          </w:p>
        </w:tc>
        <w:tc>
          <w:tcPr>
            <w:tcW w:w="763" w:type="dxa"/>
          </w:tcPr>
          <w:p w:rsidR="00C83C00" w:rsidP="00B64354" w:rsidRDefault="00C83C00" w14:paraId="14FF9B92" w14:textId="77777777">
            <w:r>
              <w:t>45</w:t>
            </w:r>
          </w:p>
        </w:tc>
        <w:tc>
          <w:tcPr>
            <w:tcW w:w="1050" w:type="dxa"/>
          </w:tcPr>
          <w:p w:rsidR="00C83C00" w:rsidP="00B64354" w:rsidRDefault="00C83C00" w14:paraId="2CFFDF05" w14:textId="77777777">
            <w:r>
              <w:t>Ja</w:t>
            </w:r>
          </w:p>
        </w:tc>
        <w:tc>
          <w:tcPr>
            <w:tcW w:w="1852" w:type="dxa"/>
          </w:tcPr>
          <w:p w:rsidR="00C83C00" w:rsidP="00B64354" w:rsidRDefault="00C83C00" w14:paraId="6F1B9862" w14:textId="77777777">
            <w:r>
              <w:t>Høy</w:t>
            </w:r>
          </w:p>
        </w:tc>
        <w:tc>
          <w:tcPr>
            <w:tcW w:w="1150" w:type="dxa"/>
          </w:tcPr>
          <w:p w:rsidR="00C83C00" w:rsidP="00B64354" w:rsidRDefault="00C83C00" w14:paraId="10B1D214" w14:textId="77777777">
            <w:r>
              <w:t>Ja – avgrens antall UL</w:t>
            </w:r>
          </w:p>
        </w:tc>
      </w:tr>
    </w:tbl>
    <w:p w:rsidRPr="00C83C00" w:rsidR="00F90D7D" w:rsidP="00A44D4A" w:rsidRDefault="00F90D7D" w14:paraId="527FF7F7" w14:textId="288F2D22"/>
    <w:sectPr w:rsidRPr="00C83C00" w:rsidR="00F90D7D" w:rsidSect="00682094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orient="portrait" w:code="9"/>
      <w:pgMar w:top="1418" w:right="1418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13ED7" w:rsidRDefault="00E13ED7" w14:paraId="4B17A1CB" w14:textId="77777777">
      <w:r>
        <w:separator/>
      </w:r>
    </w:p>
  </w:endnote>
  <w:endnote w:type="continuationSeparator" w:id="0">
    <w:p w:rsidR="00E13ED7" w:rsidRDefault="00E13ED7" w14:paraId="6F60C52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lan Pro News">
    <w:altName w:val="Calibri"/>
    <w:panose1 w:val="02000603030000020004"/>
    <w:charset w:val="00"/>
    <w:family w:val="auto"/>
    <w:notTrueType/>
    <w:pitch w:val="variable"/>
    <w:sig w:usb0="A00000F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74646" w:rsidRDefault="00874646" w14:paraId="58A1F844" w14:textId="77777777">
    <w:pPr>
      <w:pStyle w:val="Bunntekst"/>
      <w:tabs>
        <w:tab w:val="left" w:pos="7860"/>
      </w:tabs>
    </w:pPr>
    <w:r>
      <w:tab/>
    </w:r>
    <w:r>
      <w:t xml:space="preserve">              </w:t>
    </w:r>
    <w:r w:rsidR="00C3036F">
      <w:rPr>
        <w:rStyle w:val="Sidetall"/>
      </w:rPr>
      <w:fldChar w:fldCharType="begin"/>
    </w:r>
    <w:r>
      <w:rPr>
        <w:rStyle w:val="Sidetall"/>
      </w:rPr>
      <w:instrText xml:space="preserve"> PAGE </w:instrText>
    </w:r>
    <w:r w:rsidR="00C3036F">
      <w:rPr>
        <w:rStyle w:val="Sidetall"/>
      </w:rPr>
      <w:fldChar w:fldCharType="separate"/>
    </w:r>
    <w:r w:rsidR="00A44D4A">
      <w:rPr>
        <w:rStyle w:val="Sidetall"/>
        <w:noProof/>
      </w:rPr>
      <w:t>2</w:t>
    </w:r>
    <w:r w:rsidR="00C3036F">
      <w:rPr>
        <w:rStyle w:val="Sidetall"/>
      </w:rPr>
      <w:fldChar w:fldCharType="end"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B619D" w:rsidR="00874646" w:rsidP="00B70B69" w:rsidRDefault="00C83C00" w14:paraId="7E6EC6C8" w14:textId="2086A776">
    <w:pPr>
      <w:pStyle w:val="Bunntekst"/>
      <w:rPr>
        <w:rFonts w:ascii="Trebuchet MS" w:hAnsi="Trebuchet MS"/>
        <w:lang w:val="en-US"/>
      </w:rPr>
    </w:pPr>
    <w:sdt>
      <w:sdtPr>
        <w:rPr>
          <w:rFonts w:ascii="Trebuchet MS" w:hAnsi="Trebuchet MS"/>
        </w:rPr>
        <w:tag w:val="DocumentNumber"/>
        <w:id w:val="10000"/>
        <w:placeholder>
          <w:docPart w:val="DefaultPlaceholder_22675703"/>
        </w:placeholder>
        <w:dataBinding w:prefixMappings="xmlns:gbs='http://www.software-innovation.no/growBusinessDocument'" w:xpath="/gbs:GrowBusinessDocument/gbs:DocumentNumber[@gbs:key='10000']" w:storeItemID="{69468150-F861-4EF5-A3B0-6E670D11438B}"/>
        <w:text/>
      </w:sdtPr>
      <w:sdtEndPr/>
      <w:sdtContent>
        <w:r>
          <w:rPr>
            <w:rFonts w:ascii="Trebuchet MS" w:hAnsi="Trebuchet MS"/>
          </w:rPr>
          <w:t>Mal fra Virke</w:t>
        </w:r>
      </w:sdtContent>
    </w:sdt>
    <w:r w:rsidRPr="006A7F22" w:rsidR="00874646">
      <w:rPr>
        <w:rStyle w:val="Sidetall"/>
        <w:rFonts w:ascii="Trebuchet MS" w:hAnsi="Trebuchet MS"/>
        <w:lang w:val="en-US"/>
      </w:rPr>
      <w:tab/>
    </w:r>
  </w:p>
  <w:p w:rsidRPr="000078F1" w:rsidR="00874646" w:rsidRDefault="00874646" w14:paraId="7ACCE4D5" w14:textId="77777777">
    <w:pPr>
      <w:pStyle w:val="Bunntekst"/>
      <w:rPr>
        <w:rFonts w:ascii="Trebuchet MS" w:hAnsi="Trebuchet MS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13ED7" w:rsidRDefault="00E13ED7" w14:paraId="0AD4595F" w14:textId="77777777">
      <w:r>
        <w:separator/>
      </w:r>
    </w:p>
  </w:footnote>
  <w:footnote w:type="continuationSeparator" w:id="0">
    <w:p w:rsidR="00E13ED7" w:rsidRDefault="00E13ED7" w14:paraId="204C167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74646" w:rsidRDefault="00874646" w14:paraId="1ADBCB5F" w14:textId="4DB6A6AD">
    <w:pPr>
      <w:pStyle w:val="Topptekst"/>
      <w:tabs>
        <w:tab w:val="left" w:pos="210"/>
      </w:tabs>
      <w:rPr>
        <w:rStyle w:val="Sidetall"/>
      </w:rPr>
    </w:pPr>
    <w:r>
      <w:rPr>
        <w:rStyle w:val="Sidetall"/>
      </w:rPr>
      <w:tab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MEDLEMSNR "MEDLEMSNR"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MEDLEMSNR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KONTAKT "KONTAKT"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KONTAKT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KONTAKTPERSON "KONTAKTPERSON"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KONTAKTPERSON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ADRESSE "ADRESSE"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ADRESSE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POSTNR "POSTNR"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POSTNR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POSTSTED "POSTSTED"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POSTSTED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SAKSBEHANDLER "SAKSBEHANDLER"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SAKSBEHANDLER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DOKNR "DOKNR"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DOKNR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DATO "DATO"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DATO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TITTEL "TITTEL"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TITTEL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OPPRETTET "OPPRETTET"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OPPRETTET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SAKSNR "SAKSNR"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SAKSNR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SAKSBESKR "SAKSBESKR"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SAKSBESKR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FAKSNR "FAKSNR"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FAKSNR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DEPARTMENT "DEPARTMENT"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DEPARTMENT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FORFALL "FORFALL"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FORFALL</w:t>
    </w:r>
    <w:r w:rsidR="00C3036F">
      <w:rPr>
        <w:sz w:val="16"/>
      </w:rPr>
      <w:fldChar w:fldCharType="end"/>
    </w:r>
  </w:p>
  <w:p w:rsidR="00874646" w:rsidRDefault="00874646" w14:paraId="7D15AF35" w14:textId="77777777">
    <w:pPr>
      <w:pStyle w:val="Top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74646" w:rsidP="2B465D9A" w:rsidRDefault="00CD35C7" w14:paraId="10B8E640" w14:noSpellErr="1" w14:textId="2BBFBCE0">
    <w:pPr>
      <w:pStyle w:val="Topptekst"/>
      <w:tabs>
        <w:tab w:val="clear" w:pos="4536"/>
        <w:tab w:val="center" w:pos="9072"/>
        <w:tab w:val="right" w:pos="10065"/>
      </w:tabs>
      <w:ind w:right="-993" w:firstLine="0"/>
      <w:rPr>
        <w:noProof/>
        <w:sz w:val="16"/>
        <w:szCs w:val="16"/>
        <w:lang w:val="en-US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408059A" wp14:editId="63B1B5CD">
          <wp:simplePos x="0" y="0"/>
          <wp:positionH relativeFrom="column">
            <wp:posOffset>4244863</wp:posOffset>
          </wp:positionH>
          <wp:positionV relativeFrom="paragraph">
            <wp:posOffset>-43180</wp:posOffset>
          </wp:positionV>
          <wp:extent cx="1507178" cy="500952"/>
          <wp:effectExtent l="0" t="0" r="4445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rke_hovedlogo_positiv_RGB til 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178" cy="500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88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F7B29"/>
    <w:multiLevelType w:val="hybridMultilevel"/>
    <w:tmpl w:val="85E8828C"/>
    <w:lvl w:ilvl="0" w:tplc="04140001">
      <w:start w:val="4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C631BC"/>
    <w:multiLevelType w:val="hybridMultilevel"/>
    <w:tmpl w:val="0298FB4C"/>
    <w:lvl w:ilvl="0" w:tplc="53D0C514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657B16"/>
    <w:multiLevelType w:val="hybridMultilevel"/>
    <w:tmpl w:val="7E342E4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1056B4C"/>
    <w:multiLevelType w:val="hybridMultilevel"/>
    <w:tmpl w:val="7E1C6DB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9E3296"/>
    <w:multiLevelType w:val="hybridMultilevel"/>
    <w:tmpl w:val="270427F0"/>
    <w:lvl w:ilvl="0" w:tplc="04140001">
      <w:start w:val="1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96654C5"/>
    <w:multiLevelType w:val="hybridMultilevel"/>
    <w:tmpl w:val="81D2C25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553336">
    <w:abstractNumId w:val="4"/>
  </w:num>
  <w:num w:numId="2" w16cid:durableId="146896879">
    <w:abstractNumId w:val="5"/>
  </w:num>
  <w:num w:numId="3" w16cid:durableId="686977911">
    <w:abstractNumId w:val="0"/>
  </w:num>
  <w:num w:numId="4" w16cid:durableId="1963420540">
    <w:abstractNumId w:val="2"/>
  </w:num>
  <w:num w:numId="5" w16cid:durableId="1379161420">
    <w:abstractNumId w:val="3"/>
  </w:num>
  <w:num w:numId="6" w16cid:durableId="51939027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20"/>
  <w:proofState w:spelling="clean" w:grammar="dirty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D5"/>
    <w:rsid w:val="000078F1"/>
    <w:rsid w:val="000220D1"/>
    <w:rsid w:val="00034E11"/>
    <w:rsid w:val="00056009"/>
    <w:rsid w:val="0006028D"/>
    <w:rsid w:val="00061EE9"/>
    <w:rsid w:val="000767ED"/>
    <w:rsid w:val="000B3572"/>
    <w:rsid w:val="000E764C"/>
    <w:rsid w:val="000F6B57"/>
    <w:rsid w:val="0011428D"/>
    <w:rsid w:val="0011618E"/>
    <w:rsid w:val="00182FE6"/>
    <w:rsid w:val="00193901"/>
    <w:rsid w:val="001B1B58"/>
    <w:rsid w:val="001C456B"/>
    <w:rsid w:val="001E482C"/>
    <w:rsid w:val="00222BB0"/>
    <w:rsid w:val="00246410"/>
    <w:rsid w:val="00247C69"/>
    <w:rsid w:val="00270CE0"/>
    <w:rsid w:val="00296A8F"/>
    <w:rsid w:val="002E4306"/>
    <w:rsid w:val="002F0D29"/>
    <w:rsid w:val="002F42D2"/>
    <w:rsid w:val="00301332"/>
    <w:rsid w:val="003513B0"/>
    <w:rsid w:val="0039692B"/>
    <w:rsid w:val="003B0B0B"/>
    <w:rsid w:val="003C1145"/>
    <w:rsid w:val="003C1CCF"/>
    <w:rsid w:val="003D337E"/>
    <w:rsid w:val="003E2B54"/>
    <w:rsid w:val="00443956"/>
    <w:rsid w:val="0044575D"/>
    <w:rsid w:val="00472513"/>
    <w:rsid w:val="004D51D2"/>
    <w:rsid w:val="005119C7"/>
    <w:rsid w:val="00571783"/>
    <w:rsid w:val="005B4A51"/>
    <w:rsid w:val="006119B0"/>
    <w:rsid w:val="006262E3"/>
    <w:rsid w:val="0064622D"/>
    <w:rsid w:val="006539D5"/>
    <w:rsid w:val="00674D5D"/>
    <w:rsid w:val="00682094"/>
    <w:rsid w:val="006A7F22"/>
    <w:rsid w:val="006B0065"/>
    <w:rsid w:val="006B619D"/>
    <w:rsid w:val="006C46BF"/>
    <w:rsid w:val="006F1AEE"/>
    <w:rsid w:val="006F3F57"/>
    <w:rsid w:val="00700E3E"/>
    <w:rsid w:val="00754AF2"/>
    <w:rsid w:val="007629D9"/>
    <w:rsid w:val="007739D5"/>
    <w:rsid w:val="00787ACF"/>
    <w:rsid w:val="00797A56"/>
    <w:rsid w:val="007A52CF"/>
    <w:rsid w:val="007E6DC7"/>
    <w:rsid w:val="007F4AFA"/>
    <w:rsid w:val="00804F94"/>
    <w:rsid w:val="00810845"/>
    <w:rsid w:val="008400D4"/>
    <w:rsid w:val="00842882"/>
    <w:rsid w:val="00843129"/>
    <w:rsid w:val="008455D6"/>
    <w:rsid w:val="00861C7D"/>
    <w:rsid w:val="00874646"/>
    <w:rsid w:val="008B3D3F"/>
    <w:rsid w:val="008D3962"/>
    <w:rsid w:val="008D72B7"/>
    <w:rsid w:val="009778B3"/>
    <w:rsid w:val="009800CA"/>
    <w:rsid w:val="0099079F"/>
    <w:rsid w:val="009B3EFE"/>
    <w:rsid w:val="009C704C"/>
    <w:rsid w:val="009D16B7"/>
    <w:rsid w:val="00A04A16"/>
    <w:rsid w:val="00A2240E"/>
    <w:rsid w:val="00A44D4A"/>
    <w:rsid w:val="00A60876"/>
    <w:rsid w:val="00AB199F"/>
    <w:rsid w:val="00B00A4C"/>
    <w:rsid w:val="00B0143B"/>
    <w:rsid w:val="00B33A71"/>
    <w:rsid w:val="00B46D0F"/>
    <w:rsid w:val="00B52D03"/>
    <w:rsid w:val="00B70B69"/>
    <w:rsid w:val="00B958D0"/>
    <w:rsid w:val="00B97743"/>
    <w:rsid w:val="00BB24C1"/>
    <w:rsid w:val="00BE3BDF"/>
    <w:rsid w:val="00C040AD"/>
    <w:rsid w:val="00C11C36"/>
    <w:rsid w:val="00C3036F"/>
    <w:rsid w:val="00C75979"/>
    <w:rsid w:val="00C83C00"/>
    <w:rsid w:val="00C87C13"/>
    <w:rsid w:val="00CA21DB"/>
    <w:rsid w:val="00CD35C7"/>
    <w:rsid w:val="00D35BEA"/>
    <w:rsid w:val="00D42F5E"/>
    <w:rsid w:val="00DB7917"/>
    <w:rsid w:val="00DC2741"/>
    <w:rsid w:val="00DF644A"/>
    <w:rsid w:val="00E13ED7"/>
    <w:rsid w:val="00E17972"/>
    <w:rsid w:val="00E17FB9"/>
    <w:rsid w:val="00E26A08"/>
    <w:rsid w:val="00E65996"/>
    <w:rsid w:val="00EC1692"/>
    <w:rsid w:val="00EC5DC7"/>
    <w:rsid w:val="00F36AD5"/>
    <w:rsid w:val="00F547CD"/>
    <w:rsid w:val="00F601D9"/>
    <w:rsid w:val="00F84A9F"/>
    <w:rsid w:val="00F90D7D"/>
    <w:rsid w:val="2B46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DB1BADC"/>
  <w15:docId w15:val="{35CF473A-60F4-4987-9AC0-825F7E8B5E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040AD"/>
    <w:rPr>
      <w:rFonts w:ascii="Arial" w:hAnsi="Arial"/>
      <w:sz w:val="19"/>
    </w:rPr>
  </w:style>
  <w:style w:type="paragraph" w:styleId="Overskrift1">
    <w:name w:val="heading 1"/>
    <w:basedOn w:val="Normal"/>
    <w:next w:val="Normal"/>
    <w:qFormat/>
    <w:rsid w:val="00682094"/>
    <w:pPr>
      <w:keepNext/>
      <w:spacing w:after="240"/>
      <w:outlineLvl w:val="0"/>
    </w:pPr>
    <w:rPr>
      <w:b/>
      <w:caps/>
      <w:kern w:val="28"/>
    </w:rPr>
  </w:style>
  <w:style w:type="paragraph" w:styleId="Overskrift2">
    <w:name w:val="heading 2"/>
    <w:basedOn w:val="Normal"/>
    <w:next w:val="Normal"/>
    <w:link w:val="Overskrift2Tegn"/>
    <w:qFormat/>
    <w:rsid w:val="00F601D9"/>
    <w:pPr>
      <w:keepNext/>
      <w:keepLines/>
      <w:spacing w:before="200" w:after="120" w:line="280" w:lineRule="exact"/>
      <w:outlineLvl w:val="1"/>
    </w:pPr>
    <w:rPr>
      <w:rFonts w:ascii="Trebuchet MS" w:hAnsi="Trebuchet MS" w:eastAsiaTheme="majorEastAsia" w:cstheme="majorBidi"/>
      <w:b/>
      <w:bCs/>
      <w:sz w:val="20"/>
      <w:szCs w:val="26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682094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682094"/>
    <w:pPr>
      <w:tabs>
        <w:tab w:val="center" w:pos="4536"/>
        <w:tab w:val="right" w:pos="9072"/>
      </w:tabs>
    </w:pPr>
    <w:rPr>
      <w:sz w:val="16"/>
    </w:rPr>
  </w:style>
  <w:style w:type="character" w:styleId="Sidetall">
    <w:name w:val="page number"/>
    <w:basedOn w:val="Standardskriftforavsnitt"/>
    <w:rsid w:val="00682094"/>
  </w:style>
  <w:style w:type="paragraph" w:styleId="Stil1" w:customStyle="1">
    <w:name w:val="Stil1"/>
    <w:basedOn w:val="Bunntekst"/>
    <w:rsid w:val="00682094"/>
    <w:rPr>
      <w:noProof/>
    </w:rPr>
  </w:style>
  <w:style w:type="character" w:styleId="Plassholdertekst">
    <w:name w:val="Placeholder Text"/>
    <w:basedOn w:val="Standardskriftforavsnitt"/>
    <w:uiPriority w:val="99"/>
    <w:semiHidden/>
    <w:rsid w:val="00B958D0"/>
    <w:rPr>
      <w:color w:val="808080"/>
    </w:rPr>
  </w:style>
  <w:style w:type="paragraph" w:styleId="Bobletekst">
    <w:name w:val="Balloon Text"/>
    <w:basedOn w:val="Normal"/>
    <w:link w:val="BobletekstTegn"/>
    <w:rsid w:val="00B958D0"/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rsid w:val="00B958D0"/>
    <w:rPr>
      <w:rFonts w:ascii="Tahoma" w:hAnsi="Tahoma" w:cs="Tahoma"/>
      <w:sz w:val="16"/>
      <w:szCs w:val="16"/>
    </w:rPr>
  </w:style>
  <w:style w:type="character" w:styleId="TopptekstTegn" w:customStyle="1">
    <w:name w:val="Topptekst Tegn"/>
    <w:basedOn w:val="Standardskriftforavsnitt"/>
    <w:link w:val="Topptekst"/>
    <w:uiPriority w:val="99"/>
    <w:rsid w:val="00842882"/>
    <w:rPr>
      <w:sz w:val="24"/>
    </w:rPr>
  </w:style>
  <w:style w:type="paragraph" w:styleId="Tittel">
    <w:name w:val="Title"/>
    <w:basedOn w:val="Normal"/>
    <w:next w:val="Normal"/>
    <w:link w:val="TittelTegn"/>
    <w:qFormat/>
    <w:rsid w:val="00F601D9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rsid w:val="00F601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verskrift2Tegn" w:customStyle="1">
    <w:name w:val="Overskrift 2 Tegn"/>
    <w:basedOn w:val="Standardskriftforavsnitt"/>
    <w:link w:val="Overskrift2"/>
    <w:rsid w:val="00F601D9"/>
    <w:rPr>
      <w:rFonts w:ascii="Trebuchet MS" w:hAnsi="Trebuchet MS" w:eastAsiaTheme="majorEastAsia" w:cstheme="majorBidi"/>
      <w:b/>
      <w:bCs/>
      <w:szCs w:val="26"/>
    </w:rPr>
  </w:style>
  <w:style w:type="character" w:styleId="Stil2" w:customStyle="1">
    <w:name w:val="Stil2"/>
    <w:basedOn w:val="Standardskriftforavsnitt"/>
    <w:uiPriority w:val="1"/>
    <w:rsid w:val="00F601D9"/>
    <w:rPr>
      <w:rFonts w:ascii="Trebuchet MS" w:hAnsi="Trebuchet MS"/>
      <w:b/>
      <w:i/>
      <w:sz w:val="19"/>
    </w:rPr>
  </w:style>
  <w:style w:type="paragraph" w:styleId="Listeavsnitt">
    <w:name w:val="List Paragraph"/>
    <w:basedOn w:val="Normal"/>
    <w:uiPriority w:val="34"/>
    <w:qFormat/>
    <w:rsid w:val="00B46D0F"/>
    <w:pPr>
      <w:ind w:left="720"/>
      <w:contextualSpacing/>
    </w:pPr>
  </w:style>
  <w:style w:type="table" w:styleId="Tabellrutenett">
    <w:name w:val="Table Grid"/>
    <w:basedOn w:val="Vanligtabell"/>
    <w:rsid w:val="00B46D0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utenettabell4uthevingsfarge4">
    <w:name w:val="Grid Table 4 Accent 4"/>
    <w:basedOn w:val="Vanligtabell"/>
    <w:uiPriority w:val="49"/>
    <w:rsid w:val="00C040AD"/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4uthevingsfarge2">
    <w:name w:val="Grid Table 4 Accent 2"/>
    <w:basedOn w:val="Vanligtabell"/>
    <w:uiPriority w:val="49"/>
    <w:rsid w:val="00C040AD"/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Merknadsreferanse">
    <w:name w:val="annotation reference"/>
    <w:basedOn w:val="Standardskriftforavsnitt"/>
    <w:semiHidden/>
    <w:unhideWhenUsed/>
    <w:rsid w:val="0099079F"/>
    <w:rPr>
      <w:sz w:val="16"/>
      <w:szCs w:val="16"/>
    </w:rPr>
  </w:style>
  <w:style w:type="paragraph" w:styleId="Merknadstekst">
    <w:name w:val="annotation text"/>
    <w:basedOn w:val="Normal"/>
    <w:link w:val="MerknadstekstTegn"/>
    <w:semiHidden/>
    <w:unhideWhenUsed/>
    <w:rsid w:val="0099079F"/>
    <w:rPr>
      <w:sz w:val="20"/>
    </w:rPr>
  </w:style>
  <w:style w:type="character" w:styleId="MerknadstekstTegn" w:customStyle="1">
    <w:name w:val="Merknadstekst Tegn"/>
    <w:basedOn w:val="Standardskriftforavsnitt"/>
    <w:link w:val="Merknadstekst"/>
    <w:semiHidden/>
    <w:rsid w:val="0099079F"/>
    <w:rPr>
      <w:rFonts w:ascii="Arial" w:hAnsi="Arial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99079F"/>
    <w:rPr>
      <w:b/>
      <w:bCs/>
    </w:rPr>
  </w:style>
  <w:style w:type="character" w:styleId="KommentaremneTegn" w:customStyle="1">
    <w:name w:val="Kommentaremne Tegn"/>
    <w:basedOn w:val="MerknadstekstTegn"/>
    <w:link w:val="Kommentaremne"/>
    <w:semiHidden/>
    <w:rsid w:val="0099079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4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glossaryDocument" Target="glossary/document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rb-sxd7e-006\docprod\templates\Virke_Nota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F5499-0312-4C23-85D9-477A88462904}"/>
      </w:docPartPr>
      <w:docPartBody>
        <w:p xmlns:wp14="http://schemas.microsoft.com/office/word/2010/wordml" w:rsidR="005E0613" w:rsidRDefault="009800CA" w14:paraId="720703D0" wp14:textId="77777777">
          <w:r w:rsidRPr="00B64D5B">
            <w:rPr>
              <w:rStyle w:val="Plassholderteks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lan Pro News">
    <w:altName w:val="Calibri"/>
    <w:panose1 w:val="02000603030000020004"/>
    <w:charset w:val="00"/>
    <w:family w:val="auto"/>
    <w:notTrueType/>
    <w:pitch w:val="variable"/>
    <w:sig w:usb0="A00000F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AB3"/>
    <w:rsid w:val="00015B2B"/>
    <w:rsid w:val="00113685"/>
    <w:rsid w:val="001C131B"/>
    <w:rsid w:val="002C2451"/>
    <w:rsid w:val="002D6B7D"/>
    <w:rsid w:val="00385BFB"/>
    <w:rsid w:val="0043207D"/>
    <w:rsid w:val="0045081F"/>
    <w:rsid w:val="004D03E3"/>
    <w:rsid w:val="005E0613"/>
    <w:rsid w:val="006F03BC"/>
    <w:rsid w:val="00775ED6"/>
    <w:rsid w:val="00784819"/>
    <w:rsid w:val="007853B8"/>
    <w:rsid w:val="007942F8"/>
    <w:rsid w:val="00797A56"/>
    <w:rsid w:val="00805BD7"/>
    <w:rsid w:val="008A6432"/>
    <w:rsid w:val="008B3D3F"/>
    <w:rsid w:val="009800CA"/>
    <w:rsid w:val="00993AE6"/>
    <w:rsid w:val="00994D56"/>
    <w:rsid w:val="009D7FD0"/>
    <w:rsid w:val="00AC1E63"/>
    <w:rsid w:val="00D1272F"/>
    <w:rsid w:val="00DE2102"/>
    <w:rsid w:val="00E64EA7"/>
    <w:rsid w:val="00F0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3207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bs:GrowBusinessDocument xmlns:gbs="http://www.software-innovation.no/growBusinessDocument" gbs:officeVersion="2007" gbs:sourceId="926387" gbs:entity="Document" gbs:templateDesignerVersion="3.1 F">
  <gbs:DocumentNumber gbs:loadFromGrowBusiness="OnProduce" gbs:saveInGrowBusiness="False" gbs:connected="true" gbs:recno="" gbs:entity="" gbs:datatype="string" gbs:key="10000">Mal fra Virke</gbs:DocumentNumber>
  <gbs:OurRef.SearchName gbs:loadFromGrowBusiness="OnProduce" gbs:saveInGrowBusiness="False" gbs:connected="true" gbs:recno="" gbs:entity="" gbs:datatype="string" gbs:key="10001">Martin Ulvestad Østerdal</gbs:OurRef.SearchName>
  <gbs:CreatedDate gbs:loadFromGrowBusiness="OnProduce" gbs:saveInGrowBusiness="False" gbs:connected="true" gbs:recno="" gbs:entity="" gbs:datatype="date" gbs:key="10002">2018-12-17T11:51:32</gbs:CreatedDate>
  <gbs:Title gbs:loadFromGrowBusiness="OnProduce" gbs:saveInGrowBusiness="False" gbs:connected="true" gbs:recno="" gbs:entity="" gbs:datatype="string" gbs:key="10003">Mål for og organisering av Virkekonferansen 2019</gbs:Title>
</gbs:GrowBusinessDocument>
</file>

<file path=customXml/itemProps1.xml><?xml version="1.0" encoding="utf-8"?>
<ds:datastoreItem xmlns:ds="http://schemas.openxmlformats.org/officeDocument/2006/customXml" ds:itemID="{2A5A9FEF-B3F2-4545-9511-3A011AD2E5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468150-F861-4EF5-A3B0-6E670D11438B}">
  <ds:schemaRefs>
    <ds:schemaRef ds:uri="http://www.software-innovation.no/growBusinessDocument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rb-sxd7e-006\docprod\templates\Virke_Notat.dotx</ap:Template>
  <ap:Application>Microsoft Word for the web</ap:Application>
  <ap:DocSecurity>0</ap:DocSecurity>
  <ap:ScaleCrop>false</ap:ScaleCrop>
  <ap:Company>HSH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Martin Ulvestad Østerdal</dc:creator>
  <lastModifiedBy>Hilde Rudi Olsen</lastModifiedBy>
  <revision>3</revision>
  <lastPrinted>2020-02-12T06:55:00.0000000Z</lastPrinted>
  <dcterms:created xsi:type="dcterms:W3CDTF">2024-09-26T07:39:00.0000000Z</dcterms:created>
  <dcterms:modified xsi:type="dcterms:W3CDTF">2024-09-26T07:54:04.6981256Z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FilePath">
    <vt:lpwstr>\\RB-SXD7E-006\docprod\templates\Virke_Notat.dotx</vt:lpwstr>
  </property>
  <property fmtid="{D5CDD505-2E9C-101B-9397-08002B2CF9AE}" pid="3" name="filePathOneNote">
    <vt:lpwstr>\\RB-SXD7E-006\360users\onenote\i04\rb188\</vt:lpwstr>
  </property>
  <property fmtid="{D5CDD505-2E9C-101B-9397-08002B2CF9AE}" pid="4" name="comment">
    <vt:lpwstr>Målbilde og organisering av Virkekonferansen 2019</vt:lpwstr>
  </property>
  <property fmtid="{D5CDD505-2E9C-101B-9397-08002B2CF9AE}" pid="5" name="sipTrackRevision">
    <vt:lpwstr>false</vt:lpwstr>
  </property>
  <property fmtid="{D5CDD505-2E9C-101B-9397-08002B2CF9AE}" pid="6" name="docId">
    <vt:lpwstr>926387</vt:lpwstr>
  </property>
  <property fmtid="{D5CDD505-2E9C-101B-9397-08002B2CF9AE}" pid="7" name="fileVersionId">
    <vt:lpwstr>
    </vt:lpwstr>
  </property>
  <property fmtid="{D5CDD505-2E9C-101B-9397-08002B2CF9AE}" pid="8" name="sourceId">
    <vt:lpwstr>
    </vt:lpwstr>
  </property>
  <property fmtid="{D5CDD505-2E9C-101B-9397-08002B2CF9AE}" pid="9" name="templateId">
    <vt:lpwstr>200010</vt:lpwstr>
  </property>
  <property fmtid="{D5CDD505-2E9C-101B-9397-08002B2CF9AE}" pid="10" name="module">
    <vt:lpwstr>
    </vt:lpwstr>
  </property>
  <property fmtid="{D5CDD505-2E9C-101B-9397-08002B2CF9AE}" pid="11" name="customParams">
    <vt:lpwstr>
    </vt:lpwstr>
  </property>
  <property fmtid="{D5CDD505-2E9C-101B-9397-08002B2CF9AE}" pid="12" name="external">
    <vt:lpwstr>0</vt:lpwstr>
  </property>
  <property fmtid="{D5CDD505-2E9C-101B-9397-08002B2CF9AE}" pid="13" name="ExternalControlledCheckOut">
    <vt:lpwstr>
    </vt:lpwstr>
  </property>
  <property fmtid="{D5CDD505-2E9C-101B-9397-08002B2CF9AE}" pid="14" name="createdBy">
    <vt:lpwstr>Martin Ulvestad Østerdal</vt:lpwstr>
  </property>
  <property fmtid="{D5CDD505-2E9C-101B-9397-08002B2CF9AE}" pid="15" name="modifiedBy">
    <vt:lpwstr>Martin Ulvestad Østerdal</vt:lpwstr>
  </property>
  <property fmtid="{D5CDD505-2E9C-101B-9397-08002B2CF9AE}" pid="16" name="action">
    <vt:lpwstr>edit</vt:lpwstr>
  </property>
  <property fmtid="{D5CDD505-2E9C-101B-9397-08002B2CF9AE}" pid="17" name="serverName">
    <vt:lpwstr>360virke</vt:lpwstr>
  </property>
  <property fmtid="{D5CDD505-2E9C-101B-9397-08002B2CF9AE}" pid="18" name="externalUser">
    <vt:lpwstr>
    </vt:lpwstr>
  </property>
  <property fmtid="{D5CDD505-2E9C-101B-9397-08002B2CF9AE}" pid="19" name="currentVerId">
    <vt:lpwstr>825561</vt:lpwstr>
  </property>
  <property fmtid="{D5CDD505-2E9C-101B-9397-08002B2CF9AE}" pid="20" name="Operation">
    <vt:lpwstr>CheckoutFile</vt:lpwstr>
  </property>
  <property fmtid="{D5CDD505-2E9C-101B-9397-08002B2CF9AE}" pid="21" name="BackOfficeType">
    <vt:lpwstr>growBusiness Solutions</vt:lpwstr>
  </property>
  <property fmtid="{D5CDD505-2E9C-101B-9397-08002B2CF9AE}" pid="22" name="Server">
    <vt:lpwstr>360virke</vt:lpwstr>
  </property>
  <property fmtid="{D5CDD505-2E9C-101B-9397-08002B2CF9AE}" pid="23" name="Protocol">
    <vt:lpwstr>off</vt:lpwstr>
  </property>
  <property fmtid="{D5CDD505-2E9C-101B-9397-08002B2CF9AE}" pid="24" name="Site">
    <vt:lpwstr>/locator.aspx</vt:lpwstr>
  </property>
  <property fmtid="{D5CDD505-2E9C-101B-9397-08002B2CF9AE}" pid="25" name="FileID">
    <vt:lpwstr>1095188</vt:lpwstr>
  </property>
  <property fmtid="{D5CDD505-2E9C-101B-9397-08002B2CF9AE}" pid="26" name="VerID">
    <vt:lpwstr>0</vt:lpwstr>
  </property>
  <property fmtid="{D5CDD505-2E9C-101B-9397-08002B2CF9AE}" pid="27" name="FilePath">
    <vt:lpwstr>\\RB-SXD7E-006\360users\work\i04\rb188</vt:lpwstr>
  </property>
  <property fmtid="{D5CDD505-2E9C-101B-9397-08002B2CF9AE}" pid="28" name="FileName">
    <vt:lpwstr>18-35230 Målbilde og organisering av Virkekonferansen 2019 1095188_825561_0.DOCX</vt:lpwstr>
  </property>
  <property fmtid="{D5CDD505-2E9C-101B-9397-08002B2CF9AE}" pid="29" name="FullFileName">
    <vt:lpwstr>\\RB-SXD7E-006\360users\work\i04\rb188\18-35230 Målbilde og organisering av Virkekonferansen 2019 1095188_825561_0.DOCX</vt:lpwstr>
  </property>
</Properties>
</file>